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4"/>
        <w:gridCol w:w="998"/>
        <w:gridCol w:w="1438"/>
      </w:tblGrid>
      <w:tr w:rsidR="009105B4" w:rsidRPr="009105B4" w14:paraId="0A880D78" w14:textId="77777777" w:rsidTr="009105B4">
        <w:trPr>
          <w:trHeight w:val="829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41F0D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  <w:t>Ansøgning om tilskud til skæve boliger</w:t>
            </w: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a-DK"/>
              </w:rPr>
              <w:br/>
              <w:t xml:space="preserve"> jf. bekendtgørelse nr. 863 af 5. oktober 2026</w:t>
            </w:r>
          </w:p>
        </w:tc>
      </w:tr>
      <w:tr w:rsidR="009105B4" w:rsidRPr="009105B4" w14:paraId="6AE27FFF" w14:textId="77777777" w:rsidTr="009105B4">
        <w:trPr>
          <w:trHeight w:val="432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95C9C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  <w:t>Bygherreinformation</w:t>
            </w:r>
          </w:p>
        </w:tc>
      </w:tr>
      <w:tr w:rsidR="009105B4" w:rsidRPr="009105B4" w14:paraId="4170CBF0" w14:textId="77777777" w:rsidTr="009105B4">
        <w:trPr>
          <w:trHeight w:val="5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543BD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Projektnavn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464ED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6631BF6D" w14:textId="77777777" w:rsidTr="009105B4">
        <w:trPr>
          <w:trHeight w:val="64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C8923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2.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Bygherrens navn og CVR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5BA1D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38046418" w14:textId="77777777" w:rsidTr="009105B4">
        <w:trPr>
          <w:trHeight w:val="6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9B116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3.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Adresse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5B4F77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60C3AB6D" w14:textId="77777777" w:rsidTr="009105B4">
        <w:trPr>
          <w:trHeight w:val="7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0BAB9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4.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Postnr. og by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8020E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7A79802C" w14:textId="77777777" w:rsidTr="009105B4">
        <w:trPr>
          <w:trHeight w:val="6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4545B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5.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Pengeinstitut - Kontooplysninger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>(</w:t>
            </w:r>
            <w:proofErr w:type="spellStart"/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reg</w:t>
            </w:r>
            <w:proofErr w:type="spellEnd"/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. nr. og </w:t>
            </w:r>
            <w:proofErr w:type="spellStart"/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kontonr</w:t>
            </w:r>
            <w:proofErr w:type="spellEnd"/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.)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50624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30F4582C" w14:textId="77777777" w:rsidTr="009105B4">
        <w:trPr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703CF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6.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Projektleders navn 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9DE5D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1A257DD4" w14:textId="77777777" w:rsidTr="009105B4">
        <w:trPr>
          <w:trHeight w:val="75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76747" w14:textId="5C7403C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7.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Projektleders kontaktinfo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 xml:space="preserve">Telefonnr. </w:t>
            </w:r>
            <w:r w:rsidR="00BE2BC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og</w:t>
            </w:r>
            <w:r w:rsidR="00BE2BC6"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mail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1D9B8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Telefon: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A5A43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Mail:</w:t>
            </w:r>
          </w:p>
        </w:tc>
      </w:tr>
      <w:tr w:rsidR="009105B4" w:rsidRPr="009105B4" w14:paraId="1024FE87" w14:textId="77777777" w:rsidTr="009105B4">
        <w:trPr>
          <w:trHeight w:val="3960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8FE6A" w14:textId="43C8DC7D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8.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Ansøgningen vedlægges en projektbeskrivelse, der skal omfatte følgende: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>- Formålsbeskrivelse, herunder målgruppe for anvisning og sammensætning af visitationsgruppen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>- Beskrivelse og tegninger/skitser af boligen, herunder boligernes handicaptilgængelighed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>- Projektets økonomiske forhold, herunder vedlagt driftsbudget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>- Social støtte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 xml:space="preserve">- </w:t>
            </w:r>
            <w:proofErr w:type="spellStart"/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Samarbejdsparter</w:t>
            </w:r>
            <w:proofErr w:type="spellEnd"/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>- Kommunalbestyrelsens stillingtagen til projektet</w:t>
            </w: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br/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- Eventuel kommunal dispensation</w:t>
            </w:r>
          </w:p>
        </w:tc>
      </w:tr>
      <w:tr w:rsidR="009105B4" w:rsidRPr="009105B4" w14:paraId="5AFF0154" w14:textId="77777777" w:rsidTr="009105B4">
        <w:trPr>
          <w:trHeight w:val="552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54899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  <w:t>Projektets beliggenhed</w:t>
            </w:r>
          </w:p>
        </w:tc>
      </w:tr>
      <w:tr w:rsidR="009105B4" w:rsidRPr="009105B4" w14:paraId="1F03FCF4" w14:textId="77777777" w:rsidTr="009105B4">
        <w:trPr>
          <w:trHeight w:val="63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2D527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9.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Boligernes adresse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7E048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1D881499" w14:textId="77777777" w:rsidTr="009105B4">
        <w:trPr>
          <w:trHeight w:val="49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BEB76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10.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Postnr. og by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5115E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560EC4C3" w14:textId="77777777" w:rsidTr="009105B4">
        <w:trPr>
          <w:trHeight w:val="495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AF612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  <w:lastRenderedPageBreak/>
              <w:t>Boligernes indretning</w:t>
            </w:r>
          </w:p>
        </w:tc>
      </w:tr>
      <w:tr w:rsidR="009105B4" w:rsidRPr="009105B4" w14:paraId="6DE151B4" w14:textId="77777777" w:rsidTr="009105B4">
        <w:trPr>
          <w:trHeight w:val="4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F5DD6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11.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Grundens areal i m²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F8AEB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43FAA1E8" w14:textId="77777777" w:rsidTr="009105B4">
        <w:trPr>
          <w:trHeight w:val="4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85BCD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12.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Antal boliger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6B996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3A787EA9" w14:textId="77777777" w:rsidTr="009105B4">
        <w:trPr>
          <w:trHeight w:val="43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22936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13.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Bebygget areal i m²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3ADA0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0E3C0566" w14:textId="77777777" w:rsidTr="009105B4">
        <w:trPr>
          <w:trHeight w:val="42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FECD4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14.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Areal pr. bolig i m²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D517E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01D5B8A1" w14:textId="77777777" w:rsidTr="009105B4">
        <w:trPr>
          <w:trHeight w:val="45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7DD7E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14a.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Handicaptilgængeligt bad/toilet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8FC08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Ja: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9AB83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Nej:</w:t>
            </w:r>
          </w:p>
        </w:tc>
      </w:tr>
      <w:tr w:rsidR="009105B4" w:rsidRPr="009105B4" w14:paraId="58420673" w14:textId="77777777" w:rsidTr="009105B4">
        <w:trPr>
          <w:trHeight w:val="4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8AB83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14b.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Handicaptilgængeligt køkken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8B52E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Ja: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B888A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Nej:</w:t>
            </w:r>
          </w:p>
        </w:tc>
      </w:tr>
      <w:tr w:rsidR="009105B4" w:rsidRPr="009105B4" w14:paraId="669A705E" w14:textId="77777777" w:rsidTr="009105B4">
        <w:trPr>
          <w:trHeight w:val="75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E4E54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15.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Fællesarealer i m²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>Kontorlokalers andel heraf angives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FE393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4E328055" w14:textId="77777777" w:rsidTr="009105B4">
        <w:trPr>
          <w:trHeight w:val="75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5AAA0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16.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Er boligerne afskærmet mhp. beboernes særlige behov?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FAC38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Ja: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EAFFF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Nej:</w:t>
            </w:r>
          </w:p>
        </w:tc>
      </w:tr>
      <w:tr w:rsidR="009105B4" w:rsidRPr="009105B4" w14:paraId="57A0CDE3" w14:textId="77777777" w:rsidTr="009105B4">
        <w:trPr>
          <w:trHeight w:val="73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22DA6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17.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Beskrivelse af målgruppe: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DFAF0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1C569DBB" w14:textId="77777777" w:rsidTr="009105B4">
        <w:trPr>
          <w:trHeight w:val="73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7623E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18.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Kommunal dispensation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0CA20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Ja: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71327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Nej:</w:t>
            </w:r>
          </w:p>
        </w:tc>
      </w:tr>
      <w:tr w:rsidR="009105B4" w:rsidRPr="009105B4" w14:paraId="5A9B388E" w14:textId="77777777" w:rsidTr="009105B4">
        <w:trPr>
          <w:trHeight w:val="1140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DCB40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19.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Hvordan lever projektet op til FN's Handicapkonvention?:</w:t>
            </w:r>
          </w:p>
        </w:tc>
      </w:tr>
      <w:tr w:rsidR="009105B4" w:rsidRPr="009105B4" w14:paraId="0D6C0795" w14:textId="77777777" w:rsidTr="009105B4">
        <w:trPr>
          <w:trHeight w:val="458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5856B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  <w:t>Udbud og planforhold</w:t>
            </w:r>
          </w:p>
        </w:tc>
      </w:tr>
      <w:tr w:rsidR="009105B4" w:rsidRPr="009105B4" w14:paraId="40293BF2" w14:textId="77777777" w:rsidTr="009105B4">
        <w:trPr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B8AF7" w14:textId="56844576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20.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Har projektet være</w:t>
            </w:r>
            <w:r w:rsidR="00BE2BC6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t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i udbud?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EE32C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Ja: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DE6BA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Nej:</w:t>
            </w:r>
          </w:p>
        </w:tc>
      </w:tr>
      <w:tr w:rsidR="009105B4" w:rsidRPr="009105B4" w14:paraId="214222F7" w14:textId="77777777" w:rsidTr="009105B4">
        <w:trPr>
          <w:trHeight w:val="6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D8C9B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21.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Kan byggeriet gennemføres inden for gældende planforhold?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7DA0C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Ja: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4B9A1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Nej:</w:t>
            </w:r>
          </w:p>
        </w:tc>
      </w:tr>
      <w:tr w:rsidR="00BE2BC6" w:rsidRPr="009105B4" w14:paraId="037E16CA" w14:textId="77777777" w:rsidTr="000E1A89">
        <w:trPr>
          <w:trHeight w:val="1965"/>
        </w:trPr>
        <w:tc>
          <w:tcPr>
            <w:tcW w:w="70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7CD37" w14:textId="77777777" w:rsidR="00BE2BC6" w:rsidRPr="009105B4" w:rsidRDefault="00BE2BC6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21a.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Hvis </w:t>
            </w: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nej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, angiv begrundelse herfor samt forventet tidspunkt for at plangrundlaget er på plads:</w:t>
            </w:r>
          </w:p>
          <w:p w14:paraId="300679DE" w14:textId="2B6992BD" w:rsidR="00BE2BC6" w:rsidRPr="009105B4" w:rsidRDefault="00BE2BC6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</w:p>
        </w:tc>
      </w:tr>
      <w:tr w:rsidR="009105B4" w:rsidRPr="009105B4" w14:paraId="194B925C" w14:textId="77777777" w:rsidTr="009105B4">
        <w:trPr>
          <w:trHeight w:val="552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F9E5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  <w:t>Byggeriets datoer</w:t>
            </w:r>
          </w:p>
        </w:tc>
      </w:tr>
      <w:tr w:rsidR="009105B4" w:rsidRPr="009105B4" w14:paraId="165E6EC2" w14:textId="77777777" w:rsidTr="009105B4">
        <w:trPr>
          <w:trHeight w:val="12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A8C2F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lastRenderedPageBreak/>
              <w:t>22.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 Dato for byggeriets påbegyndelse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br/>
              <w:t>(Byggearbejderne må ikke være påbegyndt før tilsagnsdato)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09E1B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3FF3C81C" w14:textId="77777777" w:rsidTr="009105B4">
        <w:trPr>
          <w:trHeight w:val="39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BBB81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23.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Byggeperiode, antal måneder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51218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0C729476" w14:textId="77777777" w:rsidTr="009105B4">
        <w:trPr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0A627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24.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Dato for færdiggørelse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2E0AF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45687617" w14:textId="77777777" w:rsidTr="009105B4">
        <w:trPr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62226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25.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Ibrugtagelsestidspunkt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8D6E2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559771B6" w14:textId="77777777" w:rsidTr="009105B4">
        <w:trPr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72FF7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26.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Byggeriets skæringsdato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7E7E2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4148A6EE" w14:textId="77777777" w:rsidTr="009105B4">
        <w:trPr>
          <w:trHeight w:val="469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3E31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  <w:t>Projektets økonomi og finansiering</w:t>
            </w:r>
          </w:p>
        </w:tc>
      </w:tr>
      <w:tr w:rsidR="009105B4" w:rsidRPr="009105B4" w14:paraId="6F869305" w14:textId="77777777" w:rsidTr="009105B4">
        <w:trPr>
          <w:trHeight w:val="315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8DD18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da-DK"/>
              </w:rPr>
              <w:t>Alle beløb med moms</w:t>
            </w:r>
          </w:p>
        </w:tc>
      </w:tr>
      <w:tr w:rsidR="009105B4" w:rsidRPr="009105B4" w14:paraId="18F0FF92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31497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27.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Projektets samlede anskaffelsessum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99C61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59714D2B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93EB5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28.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Grundkøbssum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78835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3DD301A2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A4462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29.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Øvrige grundudgifter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E54AC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5D11BB57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271B3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30.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Udviklings- og projekteringsudgifter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0D5AB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2B8C7CD7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CD79E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31.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Håndværkerudgifter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88829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1457C7F9" w14:textId="77777777" w:rsidTr="009105B4">
        <w:trPr>
          <w:trHeight w:val="315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E05F8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da-DK"/>
              </w:rPr>
              <w:t>Finansiering</w:t>
            </w:r>
          </w:p>
        </w:tc>
      </w:tr>
      <w:tr w:rsidR="009105B4" w:rsidRPr="009105B4" w14:paraId="54A9E930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F5CE0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32.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Realkreditlån / </w:t>
            </w:r>
            <w:proofErr w:type="spellStart"/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KommuneKredit</w:t>
            </w:r>
            <w:proofErr w:type="spellEnd"/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(Hovedstol)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AA071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6C8E28DD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3C3FC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32a.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Løbetid (maksimalt 30 år)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26374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186DE701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28A51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33.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Banklån (Hovedstol)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10BC8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6E387546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C1B1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33a.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Løbetid</w:t>
            </w: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(maksimalt 30 år)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A8337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51BCC60F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7E34A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34.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Kommunalt tilskud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73944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438EA6BD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71E11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35.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Tilsagnsmodtagers egne midler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94C3D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1D39E9F7" w14:textId="77777777" w:rsidTr="009105B4">
        <w:trPr>
          <w:trHeight w:val="6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F6DC3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36.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Andre tilskud (specificeres)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2A828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280DEF69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15DA1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37.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Af bevillingen ansøges om tilskud på</w:t>
            </w: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1CC77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0A435C5C" w14:textId="77777777" w:rsidTr="009105B4">
        <w:trPr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6647D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38.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Kommunal garanti for lån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9E4FB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Ja: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2354B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Nej:</w:t>
            </w:r>
          </w:p>
        </w:tc>
      </w:tr>
      <w:tr w:rsidR="009105B4" w:rsidRPr="009105B4" w14:paraId="50D487EA" w14:textId="77777777" w:rsidTr="009105B4">
        <w:trPr>
          <w:trHeight w:val="315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EE4B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  <w:t>Projektets drift</w:t>
            </w:r>
          </w:p>
        </w:tc>
      </w:tr>
      <w:tr w:rsidR="009105B4" w:rsidRPr="009105B4" w14:paraId="661D8F09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EFF97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39.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Projektets budgetterede driftsindtægter 1. år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006B1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6B0CE4BC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54B33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40.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Projektets budgetterede driftsudgifter 1. år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2B1D4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75E30B7B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FEE84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41.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Husleje pr. bolig pr. md.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E1F49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066F6934" w14:textId="77777777" w:rsidTr="009105B4">
        <w:trPr>
          <w:trHeight w:val="300"/>
        </w:trPr>
        <w:tc>
          <w:tcPr>
            <w:tcW w:w="5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C7754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 xml:space="preserve">42. 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Forbrug pr. bolig. Pr. md.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A9EEC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 </w:t>
            </w:r>
          </w:p>
        </w:tc>
      </w:tr>
      <w:tr w:rsidR="009105B4" w:rsidRPr="009105B4" w14:paraId="7493C985" w14:textId="77777777" w:rsidTr="009105B4">
        <w:trPr>
          <w:trHeight w:val="91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39C78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da-DK"/>
              </w:rPr>
              <w:t>43.</w:t>
            </w: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 xml:space="preserve"> Vil der i forbindelse med byggeriets afslutning blive ansøgt om tilskud til social vicevært?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6AAB8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Ja: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029E3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Nej:</w:t>
            </w:r>
          </w:p>
        </w:tc>
      </w:tr>
      <w:tr w:rsidR="009105B4" w:rsidRPr="009105B4" w14:paraId="73158FDB" w14:textId="77777777" w:rsidTr="009105B4">
        <w:trPr>
          <w:trHeight w:val="315"/>
        </w:trPr>
        <w:tc>
          <w:tcPr>
            <w:tcW w:w="7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EE6C" w14:textId="77777777" w:rsidR="009105B4" w:rsidRPr="009105B4" w:rsidRDefault="009105B4" w:rsidP="009105B4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a-DK"/>
              </w:rPr>
              <w:t>Indsendelse og godkendelse</w:t>
            </w:r>
          </w:p>
        </w:tc>
      </w:tr>
      <w:tr w:rsidR="009105B4" w:rsidRPr="009105B4" w14:paraId="182AF8A6" w14:textId="77777777" w:rsidTr="009105B4">
        <w:trPr>
          <w:trHeight w:val="12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CB09C" w14:textId="16C3C19D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lastRenderedPageBreak/>
              <w:t>Bygherre - dato og underskrift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00173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Dato: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47C21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Underskrift:</w:t>
            </w:r>
          </w:p>
        </w:tc>
      </w:tr>
      <w:tr w:rsidR="009105B4" w:rsidRPr="009105B4" w14:paraId="33D54A66" w14:textId="77777777" w:rsidTr="009105B4">
        <w:trPr>
          <w:trHeight w:val="162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1B90B" w14:textId="32634322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Kommune - dato og underskrift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4B270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Dato: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E4B8E" w14:textId="77777777" w:rsidR="009105B4" w:rsidRPr="009105B4" w:rsidRDefault="009105B4" w:rsidP="009105B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</w:pPr>
            <w:r w:rsidRPr="009105B4">
              <w:rPr>
                <w:rFonts w:ascii="Calibri" w:eastAsia="Times New Roman" w:hAnsi="Calibri" w:cs="Calibri"/>
                <w:color w:val="000000"/>
                <w:sz w:val="22"/>
                <w:lang w:eastAsia="da-DK"/>
              </w:rPr>
              <w:t>Underskrift:</w:t>
            </w:r>
          </w:p>
        </w:tc>
      </w:tr>
    </w:tbl>
    <w:p w14:paraId="0A9A489F" w14:textId="77777777" w:rsidR="008F2424" w:rsidRPr="009105B4" w:rsidRDefault="008F2424" w:rsidP="009105B4"/>
    <w:sectPr w:rsidR="008F2424" w:rsidRPr="009105B4" w:rsidSect="00792F9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778" w:right="1418" w:bottom="2268" w:left="283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94B58" w14:textId="77777777" w:rsidR="00E155D6" w:rsidRDefault="00E155D6" w:rsidP="005D1D2F">
      <w:pPr>
        <w:spacing w:line="240" w:lineRule="auto"/>
      </w:pPr>
      <w:r>
        <w:separator/>
      </w:r>
    </w:p>
  </w:endnote>
  <w:endnote w:type="continuationSeparator" w:id="0">
    <w:p w14:paraId="4C926AC5" w14:textId="77777777" w:rsidR="00E155D6" w:rsidRDefault="00E155D6" w:rsidP="005D1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009743"/>
      <w:docPartObj>
        <w:docPartGallery w:val="Page Numbers (Bottom of Page)"/>
        <w:docPartUnique/>
      </w:docPartObj>
    </w:sdtPr>
    <w:sdtContent>
      <w:sdt>
        <w:sdtPr>
          <w:id w:val="-1865902369"/>
          <w:docPartObj>
            <w:docPartGallery w:val="Page Numbers (Top of Page)"/>
            <w:docPartUnique/>
          </w:docPartObj>
        </w:sdtPr>
        <w:sdtContent>
          <w:p w14:paraId="2BF32D0A" w14:textId="37A646BB" w:rsidR="00E35E40" w:rsidRDefault="00E35E40">
            <w:pPr>
              <w:pStyle w:val="Sidefod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424F88" w14:textId="77777777" w:rsidR="00E35E40" w:rsidRDefault="00E35E4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06103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7BE0561" w14:textId="05719321" w:rsidR="00D2372A" w:rsidRDefault="00D2372A">
            <w:pPr>
              <w:pStyle w:val="Sidefod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1C117E2" w14:textId="77777777" w:rsidR="00D2372A" w:rsidRDefault="00D2372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04628" w14:textId="77777777" w:rsidR="00E155D6" w:rsidRDefault="00E155D6" w:rsidP="005D1D2F">
      <w:pPr>
        <w:spacing w:line="240" w:lineRule="auto"/>
      </w:pPr>
      <w:r>
        <w:separator/>
      </w:r>
    </w:p>
  </w:footnote>
  <w:footnote w:type="continuationSeparator" w:id="0">
    <w:p w14:paraId="5DD5815B" w14:textId="77777777" w:rsidR="00E155D6" w:rsidRDefault="00E155D6" w:rsidP="005D1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BC649" w14:textId="77777777" w:rsidR="00D11230" w:rsidRDefault="00D11230">
    <w:pPr>
      <w:pStyle w:val="Sidehoved"/>
    </w:pPr>
    <w:r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429DFAB2" wp14:editId="551ABA5C">
              <wp:simplePos x="0" y="0"/>
              <wp:positionH relativeFrom="column">
                <wp:posOffset>-1266825</wp:posOffset>
              </wp:positionH>
              <wp:positionV relativeFrom="margin">
                <wp:posOffset>-8370</wp:posOffset>
              </wp:positionV>
              <wp:extent cx="1943735" cy="135890"/>
              <wp:effectExtent l="0" t="0" r="0" b="0"/>
              <wp:wrapNone/>
              <wp:docPr id="10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735" cy="135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A42DC2" w14:textId="77777777" w:rsidR="00D11230" w:rsidRPr="00877D69" w:rsidRDefault="00D11230" w:rsidP="00877D69">
                          <w:pPr>
                            <w:pStyle w:val="Venstrespaltetekst"/>
                            <w:rPr>
                              <w:rStyle w:val="Sidetal"/>
                            </w:rPr>
                          </w:pPr>
                          <w:r w:rsidRPr="00877D69">
                            <w:rPr>
                              <w:rStyle w:val="Sidetal"/>
                            </w:rPr>
                            <w:t xml:space="preserve">Side </w:t>
                          </w:r>
                          <w:r w:rsidRPr="00877D69">
                            <w:rPr>
                              <w:rStyle w:val="Sidetal"/>
                            </w:rPr>
                            <w:fldChar w:fldCharType="begin"/>
                          </w:r>
                          <w:r w:rsidRPr="00877D69">
                            <w:rPr>
                              <w:rStyle w:val="Sidetal"/>
                            </w:rPr>
                            <w:instrText xml:space="preserve"> PAGE  \* Arabic  \* MERGEFORMAT </w:instrText>
                          </w:r>
                          <w:r w:rsidRPr="00877D69">
                            <w:rPr>
                              <w:rStyle w:val="Sidetal"/>
                            </w:rPr>
                            <w:fldChar w:fldCharType="separate"/>
                          </w:r>
                          <w:r w:rsidR="000B1FA0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877D69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9DFAB2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-99.75pt;margin-top:-.65pt;width:153.05pt;height:10.7pt;z-index:-2516541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margin;mso-width-percent:40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" filled="f" stroked="f">
              <v:textbox style="mso-fit-shape-to-text:t" inset="0,0,0,0">
                <w:txbxContent>
                  <w:p w14:paraId="3AA42DC2" w14:textId="77777777" w:rsidR="00D11230" w:rsidRPr="00877D69" w:rsidRDefault="00D11230" w:rsidP="00877D69">
                    <w:pPr>
                      <w:pStyle w:val="Venstrespaltetekst"/>
                      <w:rPr>
                        <w:rStyle w:val="Sidetal"/>
                      </w:rPr>
                    </w:pPr>
                    <w:r w:rsidRPr="00877D69">
                      <w:rPr>
                        <w:rStyle w:val="Sidetal"/>
                      </w:rPr>
                      <w:t xml:space="preserve">Side </w:t>
                    </w:r>
                    <w:r w:rsidRPr="00877D69">
                      <w:rPr>
                        <w:rStyle w:val="Sidetal"/>
                      </w:rPr>
                      <w:fldChar w:fldCharType="begin"/>
                    </w:r>
                    <w:r w:rsidRPr="00877D69">
                      <w:rPr>
                        <w:rStyle w:val="Sidetal"/>
                      </w:rPr>
                      <w:instrText xml:space="preserve"> PAGE  \* Arabic  \* MERGEFORMAT </w:instrText>
                    </w:r>
                    <w:r w:rsidRPr="00877D69">
                      <w:rPr>
                        <w:rStyle w:val="Sidetal"/>
                      </w:rPr>
                      <w:fldChar w:fldCharType="separate"/>
                    </w:r>
                    <w:r w:rsidR="000B1FA0">
                      <w:rPr>
                        <w:rStyle w:val="Sidetal"/>
                        <w:noProof/>
                      </w:rPr>
                      <w:t>2</w:t>
                    </w:r>
                    <w:r w:rsidRPr="00877D69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0489E" w14:textId="731AC340" w:rsidR="008F2424" w:rsidRDefault="00D2372A">
    <w:pPr>
      <w:pStyle w:val="Sidehoved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4C15666" wp14:editId="73A5129D">
          <wp:simplePos x="0" y="0"/>
          <wp:positionH relativeFrom="column">
            <wp:posOffset>3552825</wp:posOffset>
          </wp:positionH>
          <wp:positionV relativeFrom="paragraph">
            <wp:posOffset>540385</wp:posOffset>
          </wp:positionV>
          <wp:extent cx="1280580" cy="505263"/>
          <wp:effectExtent l="0" t="0" r="0" b="9525"/>
          <wp:wrapNone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580" cy="5052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26C2FD0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F235E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C058C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1EC04A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28BA8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DC5ED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CE67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A45DA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C054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C881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CE4985"/>
    <w:multiLevelType w:val="multilevel"/>
    <w:tmpl w:val="EFE007AE"/>
    <w:lvl w:ilvl="0">
      <w:start w:val="1"/>
      <w:numFmt w:val="bullet"/>
      <w:pStyle w:val="Listeafsni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53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7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1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90" w:hanging="170"/>
      </w:pPr>
      <w:rPr>
        <w:rFonts w:ascii="Wingdings" w:hAnsi="Wingdings" w:hint="default"/>
      </w:rPr>
    </w:lvl>
  </w:abstractNum>
  <w:num w:numId="1" w16cid:durableId="100229604">
    <w:abstractNumId w:val="10"/>
  </w:num>
  <w:num w:numId="2" w16cid:durableId="2084522757">
    <w:abstractNumId w:val="9"/>
  </w:num>
  <w:num w:numId="3" w16cid:durableId="1448305876">
    <w:abstractNumId w:val="9"/>
  </w:num>
  <w:num w:numId="4" w16cid:durableId="25177161">
    <w:abstractNumId w:val="7"/>
  </w:num>
  <w:num w:numId="5" w16cid:durableId="520557317">
    <w:abstractNumId w:val="7"/>
  </w:num>
  <w:num w:numId="6" w16cid:durableId="64301546">
    <w:abstractNumId w:val="6"/>
  </w:num>
  <w:num w:numId="7" w16cid:durableId="2052028229">
    <w:abstractNumId w:val="6"/>
  </w:num>
  <w:num w:numId="8" w16cid:durableId="656613302">
    <w:abstractNumId w:val="5"/>
  </w:num>
  <w:num w:numId="9" w16cid:durableId="1892421213">
    <w:abstractNumId w:val="5"/>
  </w:num>
  <w:num w:numId="10" w16cid:durableId="1905943553">
    <w:abstractNumId w:val="4"/>
  </w:num>
  <w:num w:numId="11" w16cid:durableId="652293433">
    <w:abstractNumId w:val="4"/>
  </w:num>
  <w:num w:numId="12" w16cid:durableId="2146116957">
    <w:abstractNumId w:val="8"/>
  </w:num>
  <w:num w:numId="13" w16cid:durableId="2085906701">
    <w:abstractNumId w:val="8"/>
  </w:num>
  <w:num w:numId="14" w16cid:durableId="1227257134">
    <w:abstractNumId w:val="3"/>
  </w:num>
  <w:num w:numId="15" w16cid:durableId="661549119">
    <w:abstractNumId w:val="3"/>
  </w:num>
  <w:num w:numId="16" w16cid:durableId="551383981">
    <w:abstractNumId w:val="2"/>
  </w:num>
  <w:num w:numId="17" w16cid:durableId="1231497766">
    <w:abstractNumId w:val="2"/>
  </w:num>
  <w:num w:numId="18" w16cid:durableId="991759358">
    <w:abstractNumId w:val="1"/>
  </w:num>
  <w:num w:numId="19" w16cid:durableId="2021856109">
    <w:abstractNumId w:val="1"/>
  </w:num>
  <w:num w:numId="20" w16cid:durableId="2057048417">
    <w:abstractNumId w:val="0"/>
  </w:num>
  <w:num w:numId="21" w16cid:durableId="63356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9F"/>
    <w:rsid w:val="00025BF1"/>
    <w:rsid w:val="000414DE"/>
    <w:rsid w:val="0004489E"/>
    <w:rsid w:val="000A4E4F"/>
    <w:rsid w:val="000B1FA0"/>
    <w:rsid w:val="000C174F"/>
    <w:rsid w:val="000E68D8"/>
    <w:rsid w:val="000F7B8C"/>
    <w:rsid w:val="00111E6C"/>
    <w:rsid w:val="0017556A"/>
    <w:rsid w:val="001B2144"/>
    <w:rsid w:val="001C6EA2"/>
    <w:rsid w:val="0023707D"/>
    <w:rsid w:val="002377AD"/>
    <w:rsid w:val="00281DFB"/>
    <w:rsid w:val="00290415"/>
    <w:rsid w:val="003208F2"/>
    <w:rsid w:val="003410B8"/>
    <w:rsid w:val="00360903"/>
    <w:rsid w:val="00361375"/>
    <w:rsid w:val="00373D27"/>
    <w:rsid w:val="00410B6F"/>
    <w:rsid w:val="00420109"/>
    <w:rsid w:val="004248CB"/>
    <w:rsid w:val="004406C7"/>
    <w:rsid w:val="004F1626"/>
    <w:rsid w:val="004F2FEA"/>
    <w:rsid w:val="005264BD"/>
    <w:rsid w:val="00536B76"/>
    <w:rsid w:val="00563392"/>
    <w:rsid w:val="005801CF"/>
    <w:rsid w:val="005B35F1"/>
    <w:rsid w:val="005C1433"/>
    <w:rsid w:val="005D1D2F"/>
    <w:rsid w:val="005D2F85"/>
    <w:rsid w:val="005F16EA"/>
    <w:rsid w:val="006010A9"/>
    <w:rsid w:val="0067279F"/>
    <w:rsid w:val="006E353B"/>
    <w:rsid w:val="006E5358"/>
    <w:rsid w:val="006F5667"/>
    <w:rsid w:val="00705465"/>
    <w:rsid w:val="00735391"/>
    <w:rsid w:val="007811B3"/>
    <w:rsid w:val="007845F6"/>
    <w:rsid w:val="00792F9A"/>
    <w:rsid w:val="00793045"/>
    <w:rsid w:val="007A4FBB"/>
    <w:rsid w:val="007A5BB3"/>
    <w:rsid w:val="007B2B80"/>
    <w:rsid w:val="007B40CC"/>
    <w:rsid w:val="00817BD7"/>
    <w:rsid w:val="00843A32"/>
    <w:rsid w:val="00844BBC"/>
    <w:rsid w:val="008603CC"/>
    <w:rsid w:val="00877D69"/>
    <w:rsid w:val="008F2424"/>
    <w:rsid w:val="009105B4"/>
    <w:rsid w:val="0091119F"/>
    <w:rsid w:val="0095027F"/>
    <w:rsid w:val="00960744"/>
    <w:rsid w:val="009612C0"/>
    <w:rsid w:val="0096610D"/>
    <w:rsid w:val="00970B62"/>
    <w:rsid w:val="009A023E"/>
    <w:rsid w:val="00A03593"/>
    <w:rsid w:val="00A3560F"/>
    <w:rsid w:val="00A35E0C"/>
    <w:rsid w:val="00A54D1D"/>
    <w:rsid w:val="00A86A19"/>
    <w:rsid w:val="00B43106"/>
    <w:rsid w:val="00B63AF7"/>
    <w:rsid w:val="00BE2BC6"/>
    <w:rsid w:val="00C01626"/>
    <w:rsid w:val="00C060A7"/>
    <w:rsid w:val="00C17872"/>
    <w:rsid w:val="00C54973"/>
    <w:rsid w:val="00C60748"/>
    <w:rsid w:val="00C61B49"/>
    <w:rsid w:val="00C802FF"/>
    <w:rsid w:val="00CC0834"/>
    <w:rsid w:val="00CD6667"/>
    <w:rsid w:val="00CF1413"/>
    <w:rsid w:val="00CF600F"/>
    <w:rsid w:val="00D11230"/>
    <w:rsid w:val="00D2372A"/>
    <w:rsid w:val="00D24F28"/>
    <w:rsid w:val="00D43FA9"/>
    <w:rsid w:val="00D558DD"/>
    <w:rsid w:val="00DA4084"/>
    <w:rsid w:val="00DF2D9F"/>
    <w:rsid w:val="00DF7E42"/>
    <w:rsid w:val="00E155D6"/>
    <w:rsid w:val="00E202C8"/>
    <w:rsid w:val="00E27735"/>
    <w:rsid w:val="00E35E40"/>
    <w:rsid w:val="00E82987"/>
    <w:rsid w:val="00EB2C5A"/>
    <w:rsid w:val="00EB31F7"/>
    <w:rsid w:val="00F26CAF"/>
    <w:rsid w:val="00F67256"/>
    <w:rsid w:val="00FA366B"/>
    <w:rsid w:val="00FF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6317C8"/>
  <w15:docId w15:val="{4BEDAE3D-752B-4916-9967-886F0F9A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D27"/>
    <w:pPr>
      <w:spacing w:after="0" w:line="250" w:lineRule="atLeast"/>
    </w:pPr>
    <w:rPr>
      <w:sz w:val="20"/>
    </w:rPr>
  </w:style>
  <w:style w:type="paragraph" w:styleId="Overskrift1">
    <w:name w:val="heading 1"/>
    <w:basedOn w:val="Modtageradresse"/>
    <w:next w:val="Normal"/>
    <w:link w:val="Overskrift1Tegn"/>
    <w:uiPriority w:val="9"/>
    <w:qFormat/>
    <w:rsid w:val="009A023E"/>
    <w:pPr>
      <w:outlineLvl w:val="0"/>
    </w:pPr>
    <w:rPr>
      <w:color w:val="AF292E" w:themeColor="text2"/>
      <w:sz w:val="60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9A023E"/>
    <w:pPr>
      <w:outlineLvl w:val="1"/>
    </w:pPr>
    <w:rPr>
      <w:b/>
      <w:color w:val="AF292E" w:themeColor="text2"/>
      <w:sz w:val="30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9A023E"/>
    <w:pPr>
      <w:keepNext/>
      <w:keepLines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9A023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Overskrift5">
    <w:name w:val="heading 5"/>
    <w:basedOn w:val="Normal"/>
    <w:next w:val="Normal"/>
    <w:link w:val="Overskrift5Tegn"/>
    <w:uiPriority w:val="9"/>
    <w:qFormat/>
    <w:rsid w:val="009A023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F292E" w:themeColor="text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Afsenderadresse"/>
    <w:link w:val="SidehovedTegn"/>
    <w:uiPriority w:val="99"/>
    <w:rsid w:val="009A023E"/>
    <w:pPr>
      <w:jc w:val="right"/>
    </w:pPr>
    <w:rPr>
      <w:sz w:val="18"/>
    </w:rPr>
  </w:style>
  <w:style w:type="character" w:customStyle="1" w:styleId="SidehovedTegn">
    <w:name w:val="Sidehoved Tegn"/>
    <w:basedOn w:val="Standardskrifttypeiafsnit"/>
    <w:link w:val="Sidehoved"/>
    <w:uiPriority w:val="99"/>
    <w:rsid w:val="009A023E"/>
    <w:rPr>
      <w:rFonts w:asciiTheme="majorHAnsi" w:eastAsiaTheme="majorEastAsia" w:hAnsiTheme="majorHAnsi" w:cstheme="majorBidi"/>
      <w:sz w:val="18"/>
      <w:szCs w:val="20"/>
    </w:rPr>
  </w:style>
  <w:style w:type="paragraph" w:styleId="Sidefod">
    <w:name w:val="footer"/>
    <w:basedOn w:val="Normal"/>
    <w:link w:val="SidefodTegn"/>
    <w:uiPriority w:val="99"/>
    <w:rsid w:val="009A023E"/>
    <w:pPr>
      <w:tabs>
        <w:tab w:val="center" w:pos="4819"/>
        <w:tab w:val="right" w:pos="9638"/>
      </w:tabs>
      <w:spacing w:line="240" w:lineRule="auto"/>
      <w:jc w:val="right"/>
    </w:pPr>
    <w:rPr>
      <w:sz w:val="18"/>
    </w:rPr>
  </w:style>
  <w:style w:type="character" w:customStyle="1" w:styleId="SidefodTegn">
    <w:name w:val="Sidefod Tegn"/>
    <w:basedOn w:val="Standardskrifttypeiafsnit"/>
    <w:link w:val="Sidefod"/>
    <w:uiPriority w:val="99"/>
    <w:rsid w:val="009A023E"/>
    <w:rPr>
      <w:sz w:val="18"/>
    </w:rPr>
  </w:style>
  <w:style w:type="paragraph" w:styleId="Brevhoved">
    <w:name w:val="Message Header"/>
    <w:basedOn w:val="Sidehoved"/>
    <w:link w:val="BrevhovedTegn"/>
    <w:uiPriority w:val="99"/>
    <w:semiHidden/>
    <w:rsid w:val="009A023E"/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9A023E"/>
    <w:rPr>
      <w:rFonts w:asciiTheme="majorHAnsi" w:eastAsiaTheme="majorEastAsia" w:hAnsiTheme="majorHAnsi" w:cstheme="majorBidi"/>
      <w:sz w:val="18"/>
      <w:szCs w:val="20"/>
    </w:rPr>
  </w:style>
  <w:style w:type="paragraph" w:styleId="Afsenderadresse">
    <w:name w:val="envelope return"/>
    <w:basedOn w:val="Normal"/>
    <w:uiPriority w:val="99"/>
    <w:rsid w:val="009A023E"/>
    <w:pPr>
      <w:spacing w:line="200" w:lineRule="atLeast"/>
    </w:pPr>
    <w:rPr>
      <w:rFonts w:asciiTheme="majorHAnsi" w:eastAsiaTheme="majorEastAsia" w:hAnsiTheme="majorHAnsi" w:cstheme="majorBidi"/>
      <w:sz w:val="16"/>
      <w:szCs w:val="20"/>
    </w:rPr>
  </w:style>
  <w:style w:type="paragraph" w:styleId="Modtageradresse">
    <w:name w:val="envelope address"/>
    <w:basedOn w:val="Normal"/>
    <w:uiPriority w:val="2"/>
    <w:rsid w:val="009A023E"/>
    <w:rPr>
      <w:b/>
    </w:rPr>
  </w:style>
  <w:style w:type="table" w:styleId="Tabel-Gitter">
    <w:name w:val="Table Grid"/>
    <w:basedOn w:val="Tabel-Normal"/>
    <w:uiPriority w:val="39"/>
    <w:rsid w:val="009A0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hilsen">
    <w:name w:val="Closing"/>
    <w:basedOn w:val="Modtageradresse"/>
    <w:link w:val="SluthilsenTegn"/>
    <w:uiPriority w:val="99"/>
    <w:rsid w:val="009A023E"/>
    <w:pPr>
      <w:keepNext/>
      <w:keepLines/>
    </w:pPr>
  </w:style>
  <w:style w:type="character" w:customStyle="1" w:styleId="SluthilsenTegn">
    <w:name w:val="Sluthilsen Tegn"/>
    <w:basedOn w:val="Standardskrifttypeiafsnit"/>
    <w:link w:val="Sluthilsen"/>
    <w:uiPriority w:val="99"/>
    <w:rsid w:val="009A023E"/>
    <w:rPr>
      <w:b/>
      <w:sz w:val="19"/>
    </w:rPr>
  </w:style>
  <w:style w:type="character" w:styleId="Hyperlink">
    <w:name w:val="Hyperlink"/>
    <w:basedOn w:val="Standardskrifttypeiafsnit"/>
    <w:uiPriority w:val="99"/>
    <w:rsid w:val="009A023E"/>
    <w:rPr>
      <w:color w:val="000000" w:themeColor="text1"/>
      <w:u w:val="none"/>
    </w:rPr>
  </w:style>
  <w:style w:type="paragraph" w:customStyle="1" w:styleId="Venstrespalteoverskrift">
    <w:name w:val="Venstre spalte overskrift"/>
    <w:basedOn w:val="Afsenderadresse"/>
    <w:qFormat/>
    <w:rsid w:val="009A023E"/>
    <w:rPr>
      <w:b/>
    </w:rPr>
  </w:style>
  <w:style w:type="paragraph" w:styleId="Dato">
    <w:name w:val="Date"/>
    <w:basedOn w:val="Venstrespaltetekst"/>
    <w:next w:val="Normal"/>
    <w:link w:val="DatoTegn"/>
    <w:uiPriority w:val="99"/>
    <w:rsid w:val="00CF1413"/>
    <w:pPr>
      <w:framePr w:wrap="around"/>
    </w:pPr>
  </w:style>
  <w:style w:type="character" w:customStyle="1" w:styleId="DatoTegn">
    <w:name w:val="Dato Tegn"/>
    <w:basedOn w:val="Standardskrifttypeiafsnit"/>
    <w:link w:val="Dato"/>
    <w:uiPriority w:val="99"/>
    <w:rsid w:val="00CF1413"/>
    <w:rPr>
      <w:rFonts w:asciiTheme="majorHAnsi" w:eastAsiaTheme="majorEastAsia" w:hAnsiTheme="majorHAnsi" w:cstheme="majorBidi"/>
      <w:sz w:val="16"/>
      <w:szCs w:val="20"/>
      <w:lang w:eastAsia="da-DK"/>
    </w:rPr>
  </w:style>
  <w:style w:type="character" w:styleId="Sidetal">
    <w:name w:val="page number"/>
    <w:basedOn w:val="Standardskrifttypeiafsnit"/>
    <w:uiPriority w:val="99"/>
    <w:rsid w:val="00877D69"/>
    <w:rPr>
      <w:color w:val="000000" w:themeColor="text1"/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A023E"/>
    <w:rPr>
      <w:b/>
      <w:color w:val="AF292E" w:themeColor="text2"/>
      <w:sz w:val="6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A023E"/>
    <w:rPr>
      <w:b/>
      <w:color w:val="AF292E" w:themeColor="text2"/>
      <w:sz w:val="30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A023E"/>
    <w:rPr>
      <w:rFonts w:asciiTheme="majorHAnsi" w:eastAsiaTheme="majorEastAsia" w:hAnsiTheme="majorHAnsi" w:cstheme="majorBidi"/>
      <w:b/>
      <w:sz w:val="19"/>
      <w:szCs w:val="24"/>
    </w:rPr>
  </w:style>
  <w:style w:type="paragraph" w:styleId="Listeafsnit">
    <w:name w:val="List Paragraph"/>
    <w:basedOn w:val="Normal"/>
    <w:uiPriority w:val="34"/>
    <w:semiHidden/>
    <w:qFormat/>
    <w:rsid w:val="00D11230"/>
    <w:pPr>
      <w:numPr>
        <w:numId w:val="1"/>
      </w:numPr>
      <w:contextualSpacing/>
    </w:pPr>
  </w:style>
  <w:style w:type="paragraph" w:styleId="Overskrift">
    <w:name w:val="TOC Heading"/>
    <w:basedOn w:val="Overskrift2"/>
    <w:next w:val="Normal"/>
    <w:uiPriority w:val="39"/>
    <w:qFormat/>
    <w:rsid w:val="009A023E"/>
    <w:rPr>
      <w:sz w:val="60"/>
    </w:rPr>
  </w:style>
  <w:style w:type="paragraph" w:styleId="Brdtekst">
    <w:name w:val="Body Text"/>
    <w:basedOn w:val="Normal"/>
    <w:link w:val="BrdtekstTegn"/>
    <w:uiPriority w:val="99"/>
    <w:rsid w:val="009A023E"/>
  </w:style>
  <w:style w:type="character" w:customStyle="1" w:styleId="BrdtekstTegn">
    <w:name w:val="Brødtekst Tegn"/>
    <w:basedOn w:val="Standardskrifttypeiafsnit"/>
    <w:link w:val="Brdtekst"/>
    <w:uiPriority w:val="99"/>
    <w:rsid w:val="009A023E"/>
    <w:rPr>
      <w:sz w:val="19"/>
    </w:rPr>
  </w:style>
  <w:style w:type="paragraph" w:styleId="Billedtekst">
    <w:name w:val="caption"/>
    <w:basedOn w:val="Normal"/>
    <w:next w:val="Normal"/>
    <w:uiPriority w:val="35"/>
    <w:qFormat/>
    <w:rsid w:val="009A023E"/>
    <w:pPr>
      <w:spacing w:after="200" w:line="240" w:lineRule="auto"/>
    </w:pPr>
    <w:rPr>
      <w:i/>
      <w:iCs/>
      <w:color w:val="AF292E" w:themeColor="text2"/>
      <w:sz w:val="18"/>
      <w:szCs w:val="18"/>
    </w:rPr>
  </w:style>
  <w:style w:type="paragraph" w:styleId="Indholdsfortegnelse1">
    <w:name w:val="toc 1"/>
    <w:basedOn w:val="Normal"/>
    <w:next w:val="Normal"/>
    <w:autoRedefine/>
    <w:uiPriority w:val="39"/>
    <w:rsid w:val="009A023E"/>
    <w:pPr>
      <w:tabs>
        <w:tab w:val="right" w:leader="dot" w:pos="8494"/>
      </w:tabs>
      <w:spacing w:before="200" w:after="100"/>
    </w:pPr>
    <w:rPr>
      <w:color w:val="AF292E" w:themeColor="text2"/>
    </w:rPr>
  </w:style>
  <w:style w:type="paragraph" w:styleId="Indholdsfortegnelse2">
    <w:name w:val="toc 2"/>
    <w:basedOn w:val="Normal"/>
    <w:next w:val="Normal"/>
    <w:autoRedefine/>
    <w:uiPriority w:val="39"/>
    <w:rsid w:val="009A023E"/>
    <w:pPr>
      <w:spacing w:after="100"/>
    </w:pPr>
  </w:style>
  <w:style w:type="paragraph" w:styleId="Indholdsfortegnelse3">
    <w:name w:val="toc 3"/>
    <w:basedOn w:val="Normal"/>
    <w:next w:val="Normal"/>
    <w:autoRedefine/>
    <w:uiPriority w:val="39"/>
    <w:rsid w:val="009A023E"/>
    <w:pPr>
      <w:tabs>
        <w:tab w:val="right" w:leader="dot" w:pos="8494"/>
      </w:tabs>
      <w:spacing w:after="100"/>
    </w:pPr>
  </w:style>
  <w:style w:type="paragraph" w:styleId="Indholdsfortegnelse4">
    <w:name w:val="toc 4"/>
    <w:basedOn w:val="Normal"/>
    <w:next w:val="Normal"/>
    <w:autoRedefine/>
    <w:uiPriority w:val="39"/>
    <w:rsid w:val="009A023E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rsid w:val="009A023E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rsid w:val="009A023E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rsid w:val="009A023E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rsid w:val="009A023E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rsid w:val="009A023E"/>
    <w:pPr>
      <w:spacing w:after="100"/>
      <w:ind w:left="1600"/>
    </w:pPr>
  </w:style>
  <w:style w:type="table" w:customStyle="1" w:styleId="Tabel-Gitter1">
    <w:name w:val="Tabel - Gitter1"/>
    <w:basedOn w:val="Tabel-Normal"/>
    <w:next w:val="Tabel-Gitter"/>
    <w:uiPriority w:val="59"/>
    <w:rsid w:val="009A02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strespaltetekst">
    <w:name w:val="Venstre spalte tekst"/>
    <w:basedOn w:val="Afsenderadresse"/>
    <w:qFormat/>
    <w:rsid w:val="009A023E"/>
    <w:pPr>
      <w:framePr w:wrap="around" w:vAnchor="page" w:hAnchor="page" w:x="795" w:y="5784"/>
      <w:suppressOverlap/>
    </w:pPr>
    <w:rPr>
      <w:lang w:eastAsia="da-DK"/>
    </w:rPr>
  </w:style>
  <w:style w:type="paragraph" w:styleId="Undertitel">
    <w:name w:val="Subtitle"/>
    <w:basedOn w:val="Normal"/>
    <w:link w:val="UndertitelTegn"/>
    <w:uiPriority w:val="11"/>
    <w:qFormat/>
    <w:rsid w:val="009A023E"/>
    <w:pPr>
      <w:numPr>
        <w:ilvl w:val="1"/>
      </w:numPr>
      <w:tabs>
        <w:tab w:val="left" w:pos="4253"/>
      </w:tabs>
      <w:spacing w:line="320" w:lineRule="exact"/>
    </w:pPr>
    <w:rPr>
      <w:rFonts w:eastAsiaTheme="minorEastAsia"/>
      <w:color w:val="FFFFFF" w:themeColor="background1"/>
      <w:spacing w:val="15"/>
      <w:sz w:val="26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A023E"/>
    <w:rPr>
      <w:rFonts w:eastAsiaTheme="minorEastAsia"/>
      <w:color w:val="FFFFFF" w:themeColor="background1"/>
      <w:spacing w:val="15"/>
      <w:sz w:val="26"/>
    </w:rPr>
  </w:style>
  <w:style w:type="paragraph" w:customStyle="1" w:styleId="Kolofon">
    <w:name w:val="Kolofon"/>
    <w:basedOn w:val="Normal"/>
    <w:qFormat/>
    <w:rsid w:val="009A023E"/>
    <w:rPr>
      <w:bCs/>
      <w:color w:val="000000" w:themeColor="text1"/>
      <w:szCs w:val="20"/>
    </w:rPr>
  </w:style>
  <w:style w:type="paragraph" w:styleId="Opstilling-punkttegn">
    <w:name w:val="List Bullet"/>
    <w:basedOn w:val="Normal"/>
    <w:next w:val="Normal"/>
    <w:uiPriority w:val="99"/>
    <w:rsid w:val="009A023E"/>
    <w:pPr>
      <w:ind w:left="284" w:hanging="284"/>
      <w:contextualSpacing/>
    </w:pPr>
  </w:style>
  <w:style w:type="paragraph" w:styleId="Opstilling-punkttegn2">
    <w:name w:val="List Bullet 2"/>
    <w:basedOn w:val="Normal"/>
    <w:uiPriority w:val="99"/>
    <w:rsid w:val="009A023E"/>
    <w:pPr>
      <w:numPr>
        <w:numId w:val="5"/>
      </w:numPr>
      <w:contextualSpacing/>
    </w:pPr>
  </w:style>
  <w:style w:type="paragraph" w:styleId="Opstilling-punkttegn3">
    <w:name w:val="List Bullet 3"/>
    <w:basedOn w:val="Normal"/>
    <w:uiPriority w:val="99"/>
    <w:rsid w:val="009A023E"/>
    <w:pPr>
      <w:numPr>
        <w:numId w:val="7"/>
      </w:numPr>
      <w:contextualSpacing/>
    </w:pPr>
  </w:style>
  <w:style w:type="paragraph" w:styleId="Opstilling-punkttegn4">
    <w:name w:val="List Bullet 4"/>
    <w:basedOn w:val="Normal"/>
    <w:uiPriority w:val="99"/>
    <w:rsid w:val="009A023E"/>
    <w:pPr>
      <w:numPr>
        <w:numId w:val="9"/>
      </w:numPr>
      <w:contextualSpacing/>
    </w:pPr>
  </w:style>
  <w:style w:type="paragraph" w:styleId="Opstilling-punkttegn5">
    <w:name w:val="List Bullet 5"/>
    <w:basedOn w:val="Normal"/>
    <w:uiPriority w:val="99"/>
    <w:rsid w:val="009A023E"/>
    <w:pPr>
      <w:numPr>
        <w:numId w:val="11"/>
      </w:numPr>
      <w:contextualSpacing/>
    </w:pPr>
  </w:style>
  <w:style w:type="paragraph" w:styleId="Opstilling-talellerbogst">
    <w:name w:val="List Number"/>
    <w:basedOn w:val="Normal"/>
    <w:uiPriority w:val="99"/>
    <w:rsid w:val="009A023E"/>
    <w:pPr>
      <w:numPr>
        <w:numId w:val="13"/>
      </w:numPr>
      <w:contextualSpacing/>
    </w:pPr>
  </w:style>
  <w:style w:type="paragraph" w:styleId="Opstilling-talellerbogst2">
    <w:name w:val="List Number 2"/>
    <w:basedOn w:val="Normal"/>
    <w:uiPriority w:val="99"/>
    <w:rsid w:val="009A023E"/>
    <w:pPr>
      <w:numPr>
        <w:numId w:val="15"/>
      </w:numPr>
      <w:contextualSpacing/>
    </w:pPr>
  </w:style>
  <w:style w:type="paragraph" w:styleId="Opstilling-talellerbogst3">
    <w:name w:val="List Number 3"/>
    <w:basedOn w:val="Normal"/>
    <w:uiPriority w:val="99"/>
    <w:rsid w:val="009A023E"/>
    <w:pPr>
      <w:numPr>
        <w:numId w:val="17"/>
      </w:numPr>
      <w:contextualSpacing/>
    </w:pPr>
  </w:style>
  <w:style w:type="paragraph" w:styleId="Opstilling-talellerbogst4">
    <w:name w:val="List Number 4"/>
    <w:basedOn w:val="Normal"/>
    <w:uiPriority w:val="99"/>
    <w:rsid w:val="009A023E"/>
    <w:pPr>
      <w:numPr>
        <w:numId w:val="19"/>
      </w:numPr>
      <w:contextualSpacing/>
    </w:pPr>
  </w:style>
  <w:style w:type="paragraph" w:styleId="Opstilling-talellerbogst5">
    <w:name w:val="List Number 5"/>
    <w:basedOn w:val="Normal"/>
    <w:uiPriority w:val="99"/>
    <w:rsid w:val="009A023E"/>
    <w:pPr>
      <w:numPr>
        <w:numId w:val="21"/>
      </w:numPr>
      <w:contextualSpacing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9A023E"/>
    <w:rPr>
      <w:rFonts w:asciiTheme="majorHAnsi" w:eastAsiaTheme="majorEastAsia" w:hAnsiTheme="majorHAnsi" w:cstheme="majorBidi"/>
      <w:i/>
      <w:iCs/>
      <w:color w:val="000000" w:themeColor="text1"/>
      <w:sz w:val="19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9A023E"/>
    <w:rPr>
      <w:rFonts w:asciiTheme="majorHAnsi" w:eastAsiaTheme="majorEastAsia" w:hAnsiTheme="majorHAnsi" w:cstheme="majorBidi"/>
      <w:color w:val="AF292E" w:themeColor="text2"/>
      <w:sz w:val="19"/>
    </w:rPr>
  </w:style>
  <w:style w:type="character" w:styleId="Pladsholdertekst">
    <w:name w:val="Placeholder Text"/>
    <w:basedOn w:val="Standardskrifttypeiafsnit"/>
    <w:uiPriority w:val="99"/>
    <w:rsid w:val="009A023E"/>
    <w:rPr>
      <w:rFonts w:asciiTheme="minorHAnsi" w:hAnsiTheme="minorHAnsi"/>
      <w:color w:val="000000" w:themeColor="text1"/>
      <w:sz w:val="18"/>
    </w:rPr>
  </w:style>
  <w:style w:type="paragraph" w:styleId="Titel">
    <w:name w:val="Title"/>
    <w:basedOn w:val="Normal"/>
    <w:next w:val="Undertitel"/>
    <w:link w:val="TitelTegn"/>
    <w:uiPriority w:val="10"/>
    <w:qFormat/>
    <w:rsid w:val="009A023E"/>
    <w:pPr>
      <w:tabs>
        <w:tab w:val="left" w:pos="4253"/>
      </w:tabs>
      <w:spacing w:line="660" w:lineRule="exact"/>
    </w:pPr>
    <w:rPr>
      <w:rFonts w:asciiTheme="majorHAnsi" w:eastAsiaTheme="majorEastAsia" w:hAnsiTheme="majorHAnsi" w:cstheme="majorBidi"/>
      <w:color w:val="AF292E" w:themeColor="text2"/>
      <w:spacing w:val="-10"/>
      <w:kern w:val="28"/>
      <w:sz w:val="6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A023E"/>
    <w:rPr>
      <w:rFonts w:asciiTheme="majorHAnsi" w:eastAsiaTheme="majorEastAsia" w:hAnsiTheme="majorHAnsi" w:cstheme="majorBidi"/>
      <w:color w:val="AF292E" w:themeColor="text2"/>
      <w:spacing w:val="-10"/>
      <w:kern w:val="28"/>
      <w:sz w:val="66"/>
      <w:szCs w:val="5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613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61375"/>
    <w:rPr>
      <w:rFonts w:ascii="Segoe UI" w:hAnsi="Segoe UI" w:cs="Segoe UI"/>
      <w:sz w:val="18"/>
      <w:szCs w:val="18"/>
    </w:rPr>
  </w:style>
  <w:style w:type="paragraph" w:customStyle="1" w:styleId="NavnNavnesen">
    <w:name w:val="Navn Navnesen"/>
    <w:basedOn w:val="Normal"/>
    <w:next w:val="Normal"/>
    <w:uiPriority w:val="2"/>
    <w:qFormat/>
    <w:rsid w:val="007B2B80"/>
    <w:rPr>
      <w:b/>
    </w:rPr>
  </w:style>
  <w:style w:type="paragraph" w:styleId="Fodnotetekst">
    <w:name w:val="footnote text"/>
    <w:basedOn w:val="Normal"/>
    <w:link w:val="FodnotetekstTegn"/>
    <w:uiPriority w:val="99"/>
    <w:rsid w:val="00373D27"/>
    <w:pPr>
      <w:spacing w:line="240" w:lineRule="auto"/>
    </w:pPr>
    <w:rPr>
      <w:sz w:val="18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373D27"/>
    <w:rPr>
      <w:sz w:val="18"/>
      <w:szCs w:val="20"/>
    </w:rPr>
  </w:style>
  <w:style w:type="paragraph" w:styleId="Korrektur">
    <w:name w:val="Revision"/>
    <w:hidden/>
    <w:uiPriority w:val="99"/>
    <w:semiHidden/>
    <w:rsid w:val="00BE2BC6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79249\Desktop\Blandet\Brevskabelon%20-%20DK.dotx" TargetMode="External"/></Relationships>
</file>

<file path=word/theme/theme1.xml><?xml version="1.0" encoding="utf-8"?>
<a:theme xmlns:a="http://schemas.openxmlformats.org/drawingml/2006/main" name="Tema1">
  <a:themeElements>
    <a:clrScheme name="Socialstyrelsen PPT">
      <a:dk1>
        <a:sysClr val="windowText" lastClr="000000"/>
      </a:dk1>
      <a:lt1>
        <a:sysClr val="window" lastClr="FFFFFF"/>
      </a:lt1>
      <a:dk2>
        <a:srgbClr val="AF292E"/>
      </a:dk2>
      <a:lt2>
        <a:srgbClr val="797777"/>
      </a:lt2>
      <a:accent1>
        <a:srgbClr val="C27030"/>
      </a:accent1>
      <a:accent2>
        <a:srgbClr val="6C8777"/>
      </a:accent2>
      <a:accent3>
        <a:srgbClr val="595959"/>
      </a:accent3>
      <a:accent4>
        <a:srgbClr val="E4BC2F"/>
      </a:accent4>
      <a:accent5>
        <a:srgbClr val="7090AD"/>
      </a:accent5>
      <a:accent6>
        <a:srgbClr val="7C7679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Custom Color 1">
      <a:srgbClr val="E9D392"/>
    </a:custClr>
    <a:custClr name="Custom Color 2">
      <a:srgbClr val="BAD9C1"/>
    </a:custClr>
    <a:custClr name="Custom Color 3">
      <a:srgbClr val="C6C7C9"/>
    </a:custClr>
    <a:custClr name="Custom Color 4">
      <a:srgbClr val="ECE38A"/>
    </a:custClr>
    <a:custClr name="Custom Color 5">
      <a:srgbClr val="CDE7EE"/>
    </a:custClr>
    <a:custClr name="Custom Color 6">
      <a:srgbClr val="BCB5B2"/>
    </a:custClr>
    <a:custClr name="Custom Color 7">
      <a:srgbClr val="D2E4BE"/>
    </a:custClr>
    <a:custClr name="Custom Color 8">
      <a:srgbClr val="CDDEF3"/>
    </a:custClr>
    <a:custClr name="Custom Color 9">
      <a:srgbClr val="DED5CB"/>
    </a:custClr>
    <a:custClr name="Custom Color 10">
      <a:srgbClr val="F9F8E0"/>
    </a:custClr>
  </a:custClrLst>
  <a:extLst>
    <a:ext uri="{05A4C25C-085E-4340-85A3-A5531E510DB2}">
      <thm15:themeFamily xmlns:thm15="http://schemas.microsoft.com/office/thememl/2012/main" name="Tema1" id="{BC43B9C1-F9CC-4921-9E7B-3F4F58DC855D}" vid="{6FF48C45-51A6-4021-BDCA-26709926E76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Brevskabelon - DK.dotx</Template>
  <TotalTime>123</TotalTime>
  <Pages>4</Pages>
  <Words>393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 da Silva Friis</dc:creator>
  <cp:lastModifiedBy>Casper da Silva Friis</cp:lastModifiedBy>
  <cp:revision>10</cp:revision>
  <dcterms:created xsi:type="dcterms:W3CDTF">2026-04-08T07:13:00Z</dcterms:created>
  <dcterms:modified xsi:type="dcterms:W3CDTF">2026-10-28T09:58:00Z</dcterms:modified>
</cp:coreProperties>
</file>