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04F2" w14:textId="77777777" w:rsidR="00BF6FCF" w:rsidRDefault="00BF6FCF" w:rsidP="00C27A5A">
      <w:pPr>
        <w:pStyle w:val="Overskrift1"/>
        <w:jc w:val="center"/>
        <w:rPr>
          <w:sz w:val="32"/>
        </w:rPr>
      </w:pPr>
      <w:bookmarkStart w:id="0" w:name="_GoBack"/>
      <w:bookmarkEnd w:id="0"/>
    </w:p>
    <w:p w14:paraId="34D3AA65" w14:textId="16779189" w:rsidR="00C27A5A" w:rsidRPr="00A15719" w:rsidRDefault="00C27A5A" w:rsidP="00C27A5A">
      <w:pPr>
        <w:pStyle w:val="Overskrift1"/>
        <w:jc w:val="center"/>
        <w:rPr>
          <w:sz w:val="32"/>
        </w:rPr>
      </w:pPr>
      <w:r w:rsidRPr="00A15719">
        <w:rPr>
          <w:sz w:val="32"/>
        </w:rPr>
        <w:t>Statusrapport for projekter under § 24.33.02.20 NIFA</w:t>
      </w:r>
    </w:p>
    <w:p w14:paraId="373CA535" w14:textId="77777777" w:rsidR="00C27A5A" w:rsidRDefault="00C27A5A" w:rsidP="00C27A5A"/>
    <w:p w14:paraId="2C9AA4CB" w14:textId="77777777" w:rsidR="00C27A5A" w:rsidRDefault="00C27A5A" w:rsidP="00C27A5A"/>
    <w:p w14:paraId="43B0BE9C" w14:textId="77777777" w:rsidR="00C27A5A" w:rsidRPr="00C27A5A" w:rsidRDefault="00C27A5A" w:rsidP="00C27A5A">
      <w:pPr>
        <w:rPr>
          <w:b/>
        </w:rPr>
      </w:pPr>
      <w:r w:rsidRPr="00C27A5A">
        <w:rPr>
          <w:b/>
        </w:rPr>
        <w:t>Vejledning til projektleder:</w:t>
      </w:r>
    </w:p>
    <w:p w14:paraId="6E8D4FB8" w14:textId="77777777" w:rsidR="00C27A5A" w:rsidRDefault="00C27A5A" w:rsidP="00C27A5A"/>
    <w:p w14:paraId="3E383902" w14:textId="79A04B82" w:rsidR="00C27A5A" w:rsidRDefault="00C27A5A" w:rsidP="002668DF">
      <w:pPr>
        <w:jc w:val="both"/>
      </w:pPr>
      <w:r>
        <w:t xml:space="preserve">Statusrapporten er en orientering til Landbrugsstyrelsen og følgegrupper om projektets fremdrift og foreløbige resultater. Det er derfor vigtigt, at projektlederen udfylder alle punkter. </w:t>
      </w:r>
      <w:r w:rsidR="00896E6D">
        <w:t>Bemærk, at evt. projektejer/følgegruppe skal udfylde bilag 2.</w:t>
      </w:r>
      <w:r w:rsidR="005D776F">
        <w:t xml:space="preserve"> </w:t>
      </w:r>
    </w:p>
    <w:p w14:paraId="0DEFE29D" w14:textId="77777777" w:rsidR="00C27A5A" w:rsidRDefault="00C27A5A" w:rsidP="002668DF">
      <w:pPr>
        <w:jc w:val="both"/>
      </w:pPr>
    </w:p>
    <w:p w14:paraId="46D54F31" w14:textId="28961992" w:rsidR="00C27A5A" w:rsidRDefault="00C27A5A" w:rsidP="002668DF">
      <w:pPr>
        <w:jc w:val="both"/>
      </w:pPr>
      <w:r>
        <w:t xml:space="preserve">Den udfyldte statusrapport skal sendes pr. mail til </w:t>
      </w:r>
      <w:hyperlink r:id="rId8" w:history="1">
        <w:r w:rsidR="00C80DBE" w:rsidRPr="00F1261B">
          <w:rPr>
            <w:rStyle w:val="Hyperlink"/>
            <w:rFonts w:asciiTheme="minorHAnsi" w:hAnsiTheme="minorHAnsi" w:cstheme="minorHAnsi"/>
          </w:rPr>
          <w:t>NIFA@lfst.dk</w:t>
        </w:r>
      </w:hyperlink>
      <w:r w:rsidRPr="00C27A5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t xml:space="preserve">senest den </w:t>
      </w:r>
      <w:r w:rsidRPr="00894BC3">
        <w:rPr>
          <w:b/>
        </w:rPr>
        <w:t>31. marts</w:t>
      </w:r>
      <w:r>
        <w:t>. Rapporten skal vedhæftes som word-fil, og i mailens emnefelt bedes du skrive projektets journalnummer samt ”Statusrapport”. Såfremt du har spørgsmål til udfyldelsen af rapporten, er du velkommen til at kontakte Landbrugsstyrelsen.</w:t>
      </w:r>
    </w:p>
    <w:p w14:paraId="004BE073" w14:textId="77777777" w:rsidR="00C27A5A" w:rsidRDefault="00C27A5A" w:rsidP="002668DF">
      <w:pPr>
        <w:jc w:val="both"/>
      </w:pPr>
    </w:p>
    <w:p w14:paraId="79EE407D" w14:textId="77777777" w:rsidR="00C27A5A" w:rsidRDefault="00C27A5A" w:rsidP="002668DF">
      <w:pPr>
        <w:jc w:val="both"/>
      </w:pPr>
      <w:r>
        <w:t>Såfremt Landbrugsstyrelsen har uddybende spørgsmål til statusrapporten, vil projektlederen blive kontaktet. Projektlederen vil desuden blive orienteret, når statusrapporten er godkendt. Når statusrapporten er godkendt, kan jeres udgifter i projektet blive udbetalt.</w:t>
      </w:r>
    </w:p>
    <w:p w14:paraId="442CFBC4" w14:textId="77777777" w:rsidR="00C27A5A" w:rsidRDefault="00C27A5A" w:rsidP="002668DF">
      <w:pPr>
        <w:jc w:val="both"/>
      </w:pPr>
    </w:p>
    <w:p w14:paraId="737B2BBE" w14:textId="41B1C6C5" w:rsidR="0062389F" w:rsidRPr="008D4495" w:rsidRDefault="00C27A5A" w:rsidP="004174BA">
      <w:pPr>
        <w:jc w:val="both"/>
        <w:rPr>
          <w:b/>
        </w:rPr>
      </w:pPr>
      <w:r w:rsidRPr="00C27A5A">
        <w:rPr>
          <w:b/>
        </w:rPr>
        <w:t xml:space="preserve">Bemærk at projekt- og budgetændringer skal ansøges særskilt med mail til </w:t>
      </w:r>
      <w:hyperlink r:id="rId9" w:history="1">
        <w:r w:rsidR="00C80DBE" w:rsidRPr="00667E4F">
          <w:rPr>
            <w:rStyle w:val="Hyperlink"/>
            <w:rFonts w:asciiTheme="minorHAnsi" w:hAnsiTheme="minorHAnsi" w:cstheme="minorHAnsi"/>
            <w:b/>
            <w:szCs w:val="22"/>
          </w:rPr>
          <w:t>NIFA@lfst.dk</w:t>
        </w:r>
      </w:hyperlink>
      <w:r w:rsidRPr="00C27A5A">
        <w:rPr>
          <w:b/>
        </w:rPr>
        <w:t>. Ændringerne skal være godkendt af Landbrugsstyrelsen, før ændringer kan implementeres i projektet.</w:t>
      </w:r>
      <w:r>
        <w:rPr>
          <w:b/>
        </w:rPr>
        <w:t xml:space="preserve"> </w:t>
      </w:r>
      <w:r w:rsidRPr="00C27A5A">
        <w:rPr>
          <w:b/>
        </w:rPr>
        <w:t>Se evt. ”</w:t>
      </w:r>
      <w:r w:rsidRPr="00C27A5A">
        <w:t xml:space="preserve"> </w:t>
      </w:r>
      <w:r w:rsidRPr="00C27A5A">
        <w:rPr>
          <w:b/>
        </w:rPr>
        <w:t xml:space="preserve">Vejledning om udbetaling </w:t>
      </w:r>
      <w:r>
        <w:rPr>
          <w:b/>
        </w:rPr>
        <w:t xml:space="preserve">af tilskud under § 24.33.02.20 </w:t>
      </w:r>
      <w:r w:rsidRPr="00C27A5A">
        <w:rPr>
          <w:b/>
        </w:rPr>
        <w:t>NIFA</w:t>
      </w:r>
      <w:r>
        <w:rPr>
          <w:b/>
        </w:rPr>
        <w:t xml:space="preserve">” som kan findes på </w:t>
      </w:r>
      <w:hyperlink r:id="rId10" w:history="1">
        <w:r w:rsidR="0062389F" w:rsidRPr="008D4495">
          <w:rPr>
            <w:rStyle w:val="Hyperlink"/>
            <w:b/>
          </w:rPr>
          <w:t>https://lbst.dk/tilskudsguide/nationale-forskningsprogrammer-nifa/</w:t>
        </w:r>
      </w:hyperlink>
    </w:p>
    <w:p w14:paraId="3CC39EF7" w14:textId="64A39AEC" w:rsidR="00C27A5A" w:rsidRPr="00C27A5A" w:rsidRDefault="00C27A5A" w:rsidP="002668DF">
      <w:pPr>
        <w:jc w:val="both"/>
        <w:rPr>
          <w:b/>
          <w:color w:val="33B9C4" w:themeColor="accent3"/>
        </w:rPr>
      </w:pPr>
    </w:p>
    <w:p w14:paraId="37B642F9" w14:textId="77777777" w:rsidR="00C27A5A" w:rsidRDefault="00C27A5A" w:rsidP="00C27A5A"/>
    <w:p w14:paraId="66340ABE" w14:textId="532DE9B9" w:rsidR="00C27A5A" w:rsidRDefault="00C27A5A" w:rsidP="00C27A5A">
      <w:pPr>
        <w:jc w:val="right"/>
        <w:rPr>
          <w:i/>
          <w:sz w:val="16"/>
        </w:rPr>
      </w:pPr>
      <w:r w:rsidRPr="002668DF">
        <w:rPr>
          <w:i/>
          <w:sz w:val="16"/>
        </w:rPr>
        <w:t xml:space="preserve">Revideret </w:t>
      </w:r>
      <w:r w:rsidR="00CE31CA">
        <w:rPr>
          <w:i/>
          <w:sz w:val="16"/>
        </w:rPr>
        <w:t>januar 2025</w:t>
      </w:r>
    </w:p>
    <w:p w14:paraId="72A0D576" w14:textId="1F29FA7F" w:rsidR="00BF6FCF" w:rsidRDefault="00BF6FCF" w:rsidP="00C27A5A">
      <w:pPr>
        <w:jc w:val="right"/>
        <w:rPr>
          <w:i/>
          <w:sz w:val="16"/>
        </w:rPr>
      </w:pPr>
    </w:p>
    <w:p w14:paraId="287B9076" w14:textId="77777777" w:rsidR="00BF6FCF" w:rsidRPr="002668DF" w:rsidRDefault="00BF6FCF" w:rsidP="00C27A5A">
      <w:pPr>
        <w:jc w:val="right"/>
        <w:rPr>
          <w:i/>
          <w:sz w:val="16"/>
        </w:rPr>
      </w:pPr>
    </w:p>
    <w:p w14:paraId="758D1561" w14:textId="77777777" w:rsidR="00C27A5A" w:rsidRDefault="00C27A5A" w:rsidP="00C27A5A"/>
    <w:p w14:paraId="407A1BD4" w14:textId="77777777" w:rsidR="002668DF" w:rsidRDefault="002668DF" w:rsidP="002668DF">
      <w:pPr>
        <w:jc w:val="right"/>
      </w:pPr>
      <w:r w:rsidRPr="002668DF">
        <w:rPr>
          <w:b/>
        </w:rPr>
        <w:t>Dato</w:t>
      </w:r>
      <w:r>
        <w:t>: xx-xx-xxxx</w:t>
      </w:r>
    </w:p>
    <w:p w14:paraId="278A7BF1" w14:textId="77777777" w:rsidR="002668DF" w:rsidRDefault="002668DF" w:rsidP="00C27A5A"/>
    <w:p w14:paraId="06C1A3EC" w14:textId="77777777" w:rsidR="002668DF" w:rsidRDefault="002668DF" w:rsidP="00C27A5A"/>
    <w:p w14:paraId="4DBA4044" w14:textId="77777777" w:rsidR="00C27A5A" w:rsidRDefault="00C27A5A" w:rsidP="00C27A5A">
      <w:r>
        <w:t xml:space="preserve">1. </w:t>
      </w:r>
      <w:r w:rsidRPr="002668DF">
        <w:rPr>
          <w:b/>
        </w:rPr>
        <w:t>Projektets journalnummer</w:t>
      </w:r>
      <w:r>
        <w:t xml:space="preserve"> </w:t>
      </w:r>
      <w:r w:rsidRPr="002668DF">
        <w:rPr>
          <w:i/>
        </w:rPr>
        <w:t>(som i tilsagnet)</w:t>
      </w:r>
      <w:r>
        <w:tab/>
      </w:r>
    </w:p>
    <w:p w14:paraId="7D405EFF" w14:textId="77777777" w:rsidR="00C27A5A" w:rsidRDefault="00C27A5A" w:rsidP="00C27A5A"/>
    <w:p w14:paraId="298944DD" w14:textId="77777777" w:rsidR="00C27A5A" w:rsidRDefault="00C27A5A" w:rsidP="00C27A5A"/>
    <w:p w14:paraId="12239F3D" w14:textId="77777777" w:rsidR="00C27A5A" w:rsidRDefault="00C27A5A" w:rsidP="00C27A5A">
      <w:r w:rsidRPr="002668DF">
        <w:rPr>
          <w:b/>
        </w:rPr>
        <w:t>2. Projekttitel</w:t>
      </w:r>
      <w:r>
        <w:t xml:space="preserve"> </w:t>
      </w:r>
      <w:r w:rsidRPr="002668DF">
        <w:rPr>
          <w:i/>
        </w:rPr>
        <w:t>(og evt. akronym)</w:t>
      </w:r>
    </w:p>
    <w:p w14:paraId="7BA0AF8A" w14:textId="77777777" w:rsidR="00C27A5A" w:rsidRDefault="00C27A5A" w:rsidP="00C27A5A"/>
    <w:p w14:paraId="5E7B2CCE" w14:textId="77777777" w:rsidR="00C27A5A" w:rsidRDefault="00C27A5A" w:rsidP="00C27A5A"/>
    <w:p w14:paraId="3672B56D" w14:textId="77777777" w:rsidR="00C27A5A" w:rsidRDefault="00C27A5A" w:rsidP="00C27A5A">
      <w:r w:rsidRPr="002668DF">
        <w:rPr>
          <w:b/>
        </w:rPr>
        <w:t>3. Kort projektbeskrivelse</w:t>
      </w:r>
      <w:r>
        <w:t xml:space="preserve"> </w:t>
      </w:r>
      <w:r w:rsidRPr="002668DF">
        <w:rPr>
          <w:i/>
        </w:rPr>
        <w:t>(kopi fra ansøgning)</w:t>
      </w:r>
    </w:p>
    <w:p w14:paraId="69A6E139" w14:textId="77777777" w:rsidR="00C27A5A" w:rsidRDefault="00C27A5A" w:rsidP="00C27A5A"/>
    <w:p w14:paraId="421B449D" w14:textId="77777777" w:rsidR="00C27A5A" w:rsidRDefault="00C27A5A" w:rsidP="00C27A5A"/>
    <w:p w14:paraId="2B240D02" w14:textId="77777777" w:rsidR="00C27A5A" w:rsidRDefault="00C27A5A" w:rsidP="00C27A5A">
      <w:pPr>
        <w:rPr>
          <w:i/>
        </w:rPr>
      </w:pPr>
      <w:r w:rsidRPr="002668DF">
        <w:rPr>
          <w:b/>
        </w:rPr>
        <w:t>4. Projektets økonomi</w:t>
      </w:r>
      <w:r>
        <w:t xml:space="preserve"> </w:t>
      </w:r>
      <w:r w:rsidRPr="002668DF">
        <w:rPr>
          <w:i/>
        </w:rPr>
        <w:t>(angiv projektets økonomi fra sidst godkendte budget i mio. kr.)</w:t>
      </w:r>
    </w:p>
    <w:p w14:paraId="2113D4A1" w14:textId="77777777" w:rsidR="002668DF" w:rsidRPr="002668DF" w:rsidRDefault="002668DF" w:rsidP="00C27A5A">
      <w:pPr>
        <w:rPr>
          <w:i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719"/>
        <w:gridCol w:w="1927"/>
        <w:gridCol w:w="1971"/>
        <w:gridCol w:w="2504"/>
      </w:tblGrid>
      <w:tr w:rsidR="00D64477" w:rsidRPr="002668DF" w14:paraId="0CE916DC" w14:textId="77777777" w:rsidTr="00B35011">
        <w:tc>
          <w:tcPr>
            <w:tcW w:w="1955" w:type="dxa"/>
            <w:shd w:val="clear" w:color="auto" w:fill="auto"/>
          </w:tcPr>
          <w:p w14:paraId="10D0E23B" w14:textId="69DFA0FE" w:rsidR="002668DF" w:rsidRPr="00D64477" w:rsidRDefault="00D64477" w:rsidP="002668DF">
            <w:pPr>
              <w:rPr>
                <w:b/>
              </w:rPr>
            </w:pPr>
            <w:r>
              <w:rPr>
                <w:b/>
              </w:rPr>
              <w:t>Godkendte omkostninger i tilsagnet</w:t>
            </w:r>
          </w:p>
        </w:tc>
        <w:tc>
          <w:tcPr>
            <w:tcW w:w="1732" w:type="dxa"/>
            <w:shd w:val="clear" w:color="auto" w:fill="auto"/>
          </w:tcPr>
          <w:p w14:paraId="3883BEAF" w14:textId="4AF641A0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 xml:space="preserve">Samlet tilskud fra </w:t>
            </w:r>
            <w:r w:rsidR="00775405">
              <w:rPr>
                <w:b/>
              </w:rPr>
              <w:t>LBST</w:t>
            </w:r>
            <w:r w:rsidR="00670013">
              <w:rPr>
                <w:b/>
              </w:rPr>
              <w:t>/NIFA</w:t>
            </w:r>
            <w:r>
              <w:rPr>
                <w:b/>
              </w:rPr>
              <w:t xml:space="preserve"> i tilsagnet</w:t>
            </w:r>
          </w:p>
        </w:tc>
        <w:tc>
          <w:tcPr>
            <w:tcW w:w="1842" w:type="dxa"/>
            <w:shd w:val="clear" w:color="auto" w:fill="auto"/>
          </w:tcPr>
          <w:p w14:paraId="313723D4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Anden offentlig medfinansiering</w:t>
            </w:r>
          </w:p>
        </w:tc>
        <w:tc>
          <w:tcPr>
            <w:tcW w:w="1984" w:type="dxa"/>
            <w:shd w:val="clear" w:color="auto" w:fill="auto"/>
          </w:tcPr>
          <w:p w14:paraId="2B665734" w14:textId="7E200991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>Godkendte omkostninger i projektet pr. xx.xx.20xx</w:t>
            </w:r>
          </w:p>
        </w:tc>
        <w:tc>
          <w:tcPr>
            <w:tcW w:w="2552" w:type="dxa"/>
            <w:shd w:val="clear" w:color="auto" w:fill="auto"/>
          </w:tcPr>
          <w:p w14:paraId="102C41E8" w14:textId="16B563E3" w:rsidR="002668DF" w:rsidRPr="002668DF" w:rsidRDefault="00D64477" w:rsidP="002668DF">
            <w:pPr>
              <w:rPr>
                <w:b/>
              </w:rPr>
            </w:pPr>
            <w:r>
              <w:rPr>
                <w:b/>
              </w:rPr>
              <w:t>Udbetalt i projektet per xx.xx.20xx</w:t>
            </w:r>
          </w:p>
        </w:tc>
      </w:tr>
      <w:tr w:rsidR="00D64477" w:rsidRPr="002668DF" w14:paraId="2682B384" w14:textId="77777777" w:rsidTr="00B35011">
        <w:tc>
          <w:tcPr>
            <w:tcW w:w="1955" w:type="dxa"/>
            <w:shd w:val="clear" w:color="auto" w:fill="auto"/>
          </w:tcPr>
          <w:p w14:paraId="651EA486" w14:textId="77777777" w:rsidR="002668DF" w:rsidRPr="00D64477" w:rsidRDefault="002668DF" w:rsidP="00BF6FCF">
            <w:pPr>
              <w:jc w:val="right"/>
            </w:pPr>
            <w:r w:rsidRPr="00D64477">
              <w:t>mio. kr.</w:t>
            </w:r>
          </w:p>
        </w:tc>
        <w:tc>
          <w:tcPr>
            <w:tcW w:w="1732" w:type="dxa"/>
            <w:shd w:val="clear" w:color="auto" w:fill="auto"/>
          </w:tcPr>
          <w:p w14:paraId="639AA822" w14:textId="77777777" w:rsidR="002668DF" w:rsidRPr="002668DF" w:rsidRDefault="002668DF" w:rsidP="00BF6FCF">
            <w:pPr>
              <w:jc w:val="right"/>
            </w:pPr>
            <w:r w:rsidRPr="002668DF">
              <w:t>mio. kr.</w:t>
            </w:r>
          </w:p>
        </w:tc>
        <w:tc>
          <w:tcPr>
            <w:tcW w:w="1842" w:type="dxa"/>
            <w:shd w:val="clear" w:color="auto" w:fill="auto"/>
          </w:tcPr>
          <w:p w14:paraId="3F30F911" w14:textId="77777777" w:rsidR="002668DF" w:rsidRPr="002668DF" w:rsidRDefault="002668DF" w:rsidP="00BF6FCF">
            <w:pPr>
              <w:jc w:val="right"/>
            </w:pPr>
            <w:r w:rsidRPr="002668DF">
              <w:t>mio. kr.</w:t>
            </w:r>
          </w:p>
        </w:tc>
        <w:tc>
          <w:tcPr>
            <w:tcW w:w="1984" w:type="dxa"/>
            <w:shd w:val="clear" w:color="auto" w:fill="auto"/>
          </w:tcPr>
          <w:p w14:paraId="54CFDD69" w14:textId="77777777" w:rsidR="002668DF" w:rsidRPr="002668DF" w:rsidRDefault="002668DF" w:rsidP="00BF6FCF">
            <w:pPr>
              <w:jc w:val="right"/>
            </w:pPr>
            <w:r w:rsidRPr="002668DF">
              <w:t>mio.  kr.</w:t>
            </w:r>
          </w:p>
        </w:tc>
        <w:tc>
          <w:tcPr>
            <w:tcW w:w="2552" w:type="dxa"/>
            <w:shd w:val="clear" w:color="auto" w:fill="auto"/>
          </w:tcPr>
          <w:p w14:paraId="456DF5FD" w14:textId="61CB9CC5" w:rsidR="002668DF" w:rsidRPr="002668DF" w:rsidRDefault="00D64477" w:rsidP="00BF6FCF">
            <w:pPr>
              <w:jc w:val="right"/>
            </w:pPr>
            <w:r>
              <w:t xml:space="preserve">mio. kr. </w:t>
            </w:r>
          </w:p>
        </w:tc>
      </w:tr>
    </w:tbl>
    <w:p w14:paraId="7F2DA92A" w14:textId="77777777" w:rsidR="00C27A5A" w:rsidRDefault="00C27A5A" w:rsidP="00C27A5A"/>
    <w:p w14:paraId="15BFA4C6" w14:textId="77777777" w:rsidR="00C27A5A" w:rsidRDefault="00C27A5A" w:rsidP="00C27A5A">
      <w:r w:rsidRPr="002668DF">
        <w:rPr>
          <w:b/>
        </w:rPr>
        <w:lastRenderedPageBreak/>
        <w:t>5. Tid</w:t>
      </w:r>
      <w:r>
        <w:t xml:space="preserve"> </w:t>
      </w:r>
      <w:r w:rsidRPr="002668DF">
        <w:rPr>
          <w:i/>
        </w:rPr>
        <w:t>(angiv hvornår projektet fik tilsagn, projektets startdato og slutdato (og evt. ny slutdato) samt hvor lang tid af projektperioden, der er forløbet)</w:t>
      </w:r>
    </w:p>
    <w:p w14:paraId="742104C9" w14:textId="77777777" w:rsidR="002668DF" w:rsidRDefault="002668DF" w:rsidP="00C27A5A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731"/>
        <w:gridCol w:w="1843"/>
        <w:gridCol w:w="1984"/>
        <w:gridCol w:w="2552"/>
      </w:tblGrid>
      <w:tr w:rsidR="002668DF" w:rsidRPr="002668DF" w14:paraId="35E71FFA" w14:textId="77777777" w:rsidTr="00B35011">
        <w:tc>
          <w:tcPr>
            <w:tcW w:w="1955" w:type="dxa"/>
            <w:shd w:val="clear" w:color="auto" w:fill="auto"/>
          </w:tcPr>
          <w:p w14:paraId="31C19073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Tilsagn</w:t>
            </w:r>
          </w:p>
        </w:tc>
        <w:tc>
          <w:tcPr>
            <w:tcW w:w="1731" w:type="dxa"/>
            <w:shd w:val="clear" w:color="auto" w:fill="auto"/>
          </w:tcPr>
          <w:p w14:paraId="69CF6850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Projektstart</w:t>
            </w:r>
          </w:p>
        </w:tc>
        <w:tc>
          <w:tcPr>
            <w:tcW w:w="1843" w:type="dxa"/>
            <w:shd w:val="clear" w:color="auto" w:fill="auto"/>
          </w:tcPr>
          <w:p w14:paraId="54E1AB6A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Projektslut</w:t>
            </w:r>
          </w:p>
        </w:tc>
        <w:tc>
          <w:tcPr>
            <w:tcW w:w="1984" w:type="dxa"/>
            <w:shd w:val="clear" w:color="auto" w:fill="auto"/>
          </w:tcPr>
          <w:p w14:paraId="7079DFFD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Evt. ny slutdato</w:t>
            </w:r>
          </w:p>
        </w:tc>
        <w:tc>
          <w:tcPr>
            <w:tcW w:w="2552" w:type="dxa"/>
            <w:shd w:val="clear" w:color="auto" w:fill="auto"/>
          </w:tcPr>
          <w:p w14:paraId="0E92EEFD" w14:textId="77777777" w:rsidR="002668DF" w:rsidRPr="002668DF" w:rsidRDefault="002668DF" w:rsidP="002668DF">
            <w:pPr>
              <w:rPr>
                <w:b/>
              </w:rPr>
            </w:pPr>
            <w:r w:rsidRPr="002668DF">
              <w:rPr>
                <w:b/>
              </w:rPr>
              <w:t>Forløbet projekttid i pct.</w:t>
            </w:r>
          </w:p>
        </w:tc>
      </w:tr>
      <w:tr w:rsidR="002668DF" w:rsidRPr="002668DF" w14:paraId="6E7DC710" w14:textId="77777777" w:rsidTr="00B35011">
        <w:tc>
          <w:tcPr>
            <w:tcW w:w="1955" w:type="dxa"/>
            <w:shd w:val="clear" w:color="auto" w:fill="auto"/>
          </w:tcPr>
          <w:p w14:paraId="7EC278E8" w14:textId="55CCC630" w:rsidR="002668DF" w:rsidRPr="002668DF" w:rsidRDefault="002668DF" w:rsidP="00BF6FCF">
            <w:pPr>
              <w:jc w:val="center"/>
            </w:pPr>
            <w:r>
              <w:t>x.  202</w:t>
            </w:r>
            <w:r w:rsidR="002C04E4">
              <w:t>x</w:t>
            </w:r>
          </w:p>
        </w:tc>
        <w:tc>
          <w:tcPr>
            <w:tcW w:w="1731" w:type="dxa"/>
            <w:shd w:val="clear" w:color="auto" w:fill="auto"/>
          </w:tcPr>
          <w:p w14:paraId="05A55A3D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1843" w:type="dxa"/>
            <w:shd w:val="clear" w:color="auto" w:fill="auto"/>
          </w:tcPr>
          <w:p w14:paraId="338396AD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1984" w:type="dxa"/>
            <w:shd w:val="clear" w:color="auto" w:fill="auto"/>
          </w:tcPr>
          <w:p w14:paraId="5A382D62" w14:textId="77777777" w:rsidR="002668DF" w:rsidRPr="002668DF" w:rsidRDefault="002668DF" w:rsidP="00BF6FCF">
            <w:pPr>
              <w:jc w:val="center"/>
            </w:pPr>
            <w:r w:rsidRPr="002668DF">
              <w:t>xx-xx-xxxx</w:t>
            </w:r>
          </w:p>
        </w:tc>
        <w:tc>
          <w:tcPr>
            <w:tcW w:w="2552" w:type="dxa"/>
            <w:shd w:val="clear" w:color="auto" w:fill="auto"/>
          </w:tcPr>
          <w:p w14:paraId="3831EDD5" w14:textId="77777777" w:rsidR="002668DF" w:rsidRPr="002668DF" w:rsidRDefault="002668DF" w:rsidP="00BF6FCF">
            <w:pPr>
              <w:jc w:val="center"/>
            </w:pPr>
            <w:r w:rsidRPr="002668DF">
              <w:t>xx pct.</w:t>
            </w:r>
          </w:p>
        </w:tc>
      </w:tr>
    </w:tbl>
    <w:p w14:paraId="6A4AA3FA" w14:textId="77777777" w:rsidR="00C27A5A" w:rsidRDefault="00C27A5A" w:rsidP="00C27A5A"/>
    <w:p w14:paraId="4C818EB4" w14:textId="77777777" w:rsidR="00C27A5A" w:rsidRPr="002668DF" w:rsidRDefault="00C27A5A" w:rsidP="00C27A5A">
      <w:pPr>
        <w:rPr>
          <w:b/>
        </w:rPr>
      </w:pPr>
      <w:r w:rsidRPr="002668DF">
        <w:rPr>
          <w:b/>
        </w:rPr>
        <w:t>6. Projektleder</w:t>
      </w:r>
    </w:p>
    <w:p w14:paraId="214C63E9" w14:textId="77777777" w:rsidR="00C27A5A" w:rsidRDefault="00C27A5A" w:rsidP="00C27A5A">
      <w:r>
        <w:t>Navn:</w:t>
      </w:r>
    </w:p>
    <w:p w14:paraId="0AA1B74B" w14:textId="77777777" w:rsidR="00C27A5A" w:rsidRDefault="00C27A5A" w:rsidP="00C27A5A">
      <w:r>
        <w:t>Institution:</w:t>
      </w:r>
    </w:p>
    <w:p w14:paraId="79015CF5" w14:textId="77777777" w:rsidR="00C27A5A" w:rsidRDefault="00C27A5A" w:rsidP="00C27A5A">
      <w:r>
        <w:t>Tlf.:</w:t>
      </w:r>
    </w:p>
    <w:p w14:paraId="4458235B" w14:textId="77777777" w:rsidR="00C27A5A" w:rsidRDefault="00C27A5A" w:rsidP="00C27A5A">
      <w:r>
        <w:t xml:space="preserve">E-mail: </w:t>
      </w:r>
    </w:p>
    <w:p w14:paraId="045139BF" w14:textId="77777777" w:rsidR="00C27A5A" w:rsidRDefault="00C27A5A" w:rsidP="00C27A5A">
      <w:r>
        <w:t xml:space="preserve">Evt. hjemmeside for projektet: </w:t>
      </w:r>
    </w:p>
    <w:p w14:paraId="3B210624" w14:textId="77777777" w:rsidR="00C27A5A" w:rsidRDefault="00C27A5A" w:rsidP="00C27A5A"/>
    <w:p w14:paraId="7CF55DEE" w14:textId="2B9BA1BE" w:rsidR="00C27A5A" w:rsidRDefault="00C27A5A" w:rsidP="00C27A5A">
      <w:r w:rsidRPr="002668DF">
        <w:rPr>
          <w:b/>
        </w:rPr>
        <w:t>7. Projektdeltagere</w:t>
      </w:r>
      <w:r>
        <w:t xml:space="preserve"> </w:t>
      </w:r>
      <w:r w:rsidRPr="002668DF">
        <w:rPr>
          <w:i/>
        </w:rPr>
        <w:t>(skriv navne på institution/virksomhed adskilt af komma)</w:t>
      </w:r>
      <w:r>
        <w:t xml:space="preserve"> </w:t>
      </w:r>
    </w:p>
    <w:p w14:paraId="0C98C11B" w14:textId="5B34DC6F" w:rsidR="002B3098" w:rsidRDefault="002B3098" w:rsidP="00C27A5A"/>
    <w:p w14:paraId="15F96DF0" w14:textId="727C0679" w:rsidR="002B3098" w:rsidRDefault="002B3098" w:rsidP="00C27A5A"/>
    <w:p w14:paraId="41169EDA" w14:textId="77777777" w:rsidR="003F2BEF" w:rsidRDefault="002B3098" w:rsidP="00C27A5A">
      <w:r w:rsidRPr="002B3098">
        <w:rPr>
          <w:b/>
        </w:rPr>
        <w:t>8. Afrapporteringsperiode</w:t>
      </w:r>
      <w:r>
        <w:t xml:space="preserve"> (angiv afrapporteringsperioden, som denne statusrapport omhandler</w:t>
      </w:r>
      <w:r w:rsidR="003F2BEF">
        <w:t>.</w:t>
      </w:r>
    </w:p>
    <w:p w14:paraId="6C215EE8" w14:textId="30C479A3" w:rsidR="00C27A5A" w:rsidRDefault="003F2BEF" w:rsidP="00C27A5A">
      <w:r>
        <w:t>Vær opmærksom på, at der skal forelægge en godkendt statusrapport dækkende for den periode, der er anmodet udbetaling for</w:t>
      </w:r>
      <w:r w:rsidR="002B3098">
        <w:t>)</w:t>
      </w:r>
    </w:p>
    <w:p w14:paraId="62CD8477" w14:textId="18F3DE8B" w:rsidR="002B3098" w:rsidRDefault="002B3098" w:rsidP="00C27A5A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F6FCF" w14:paraId="35973A1C" w14:textId="77777777" w:rsidTr="00BF6FCF">
        <w:tc>
          <w:tcPr>
            <w:tcW w:w="4814" w:type="dxa"/>
          </w:tcPr>
          <w:p w14:paraId="386C2CC3" w14:textId="40D3AC20" w:rsidR="00BF6FCF" w:rsidRDefault="00BF6FCF" w:rsidP="00C27A5A">
            <w:r>
              <w:t>Afrapporteringsperiodens start</w:t>
            </w:r>
          </w:p>
        </w:tc>
        <w:tc>
          <w:tcPr>
            <w:tcW w:w="4814" w:type="dxa"/>
          </w:tcPr>
          <w:p w14:paraId="28FE0F21" w14:textId="3286F86B" w:rsidR="00BF6FCF" w:rsidRDefault="00BF6FCF" w:rsidP="00C27A5A">
            <w:r>
              <w:t>Afrapporteringsperiodens slut</w:t>
            </w:r>
          </w:p>
        </w:tc>
      </w:tr>
      <w:tr w:rsidR="00BF6FCF" w14:paraId="603336BE" w14:textId="77777777" w:rsidTr="00BF6FCF">
        <w:tc>
          <w:tcPr>
            <w:tcW w:w="4814" w:type="dxa"/>
          </w:tcPr>
          <w:p w14:paraId="4453739B" w14:textId="43664D60" w:rsidR="00BF6FCF" w:rsidRDefault="00BF6FCF" w:rsidP="00BF6FCF">
            <w:pPr>
              <w:jc w:val="center"/>
            </w:pPr>
            <w:r>
              <w:t>xx-xx-xxxx</w:t>
            </w:r>
          </w:p>
        </w:tc>
        <w:tc>
          <w:tcPr>
            <w:tcW w:w="4814" w:type="dxa"/>
          </w:tcPr>
          <w:p w14:paraId="5086D8AD" w14:textId="2844CC94" w:rsidR="00BF6FCF" w:rsidRDefault="00BF6FCF" w:rsidP="00BF6FCF">
            <w:pPr>
              <w:jc w:val="center"/>
            </w:pPr>
            <w:r>
              <w:t>xx-xx-xxxx</w:t>
            </w:r>
          </w:p>
        </w:tc>
      </w:tr>
    </w:tbl>
    <w:p w14:paraId="5EAD285A" w14:textId="77777777" w:rsidR="00BF6FCF" w:rsidRDefault="00BF6FCF" w:rsidP="00C27A5A"/>
    <w:p w14:paraId="1BE29020" w14:textId="77777777" w:rsidR="002B3098" w:rsidRDefault="002B3098" w:rsidP="00C27A5A"/>
    <w:p w14:paraId="4092764A" w14:textId="4E5E6B6F" w:rsidR="007B4E6F" w:rsidRPr="007B4E6F" w:rsidRDefault="002B3098" w:rsidP="00C27A5A">
      <w:pPr>
        <w:rPr>
          <w:i/>
        </w:rPr>
      </w:pPr>
      <w:r>
        <w:rPr>
          <w:b/>
        </w:rPr>
        <w:t>9</w:t>
      </w:r>
      <w:r w:rsidR="007B4E6F" w:rsidRPr="007B4E6F">
        <w:rPr>
          <w:b/>
        </w:rPr>
        <w:t>. Redegør for forskeruddannelse (ph.d. og post doc.),</w:t>
      </w:r>
      <w:r w:rsidR="007B4E6F" w:rsidRPr="007B4E6F">
        <w:t xml:space="preserve"> </w:t>
      </w:r>
      <w:r w:rsidR="007B4E6F" w:rsidRPr="007B4E6F">
        <w:rPr>
          <w:i/>
        </w:rPr>
        <w:t xml:space="preserve">herunder tilknyttede gæste- forskere og udstationering. </w:t>
      </w:r>
    </w:p>
    <w:p w14:paraId="5742D667" w14:textId="5DBFEE32" w:rsidR="00C27A5A" w:rsidRDefault="00C27A5A" w:rsidP="00C27A5A"/>
    <w:p w14:paraId="2721D473" w14:textId="77777777" w:rsidR="002B3098" w:rsidRDefault="002B3098" w:rsidP="00C27A5A"/>
    <w:p w14:paraId="3A280B74" w14:textId="2BB36CA8" w:rsidR="00ED177D" w:rsidRDefault="002B3098" w:rsidP="00ED177D">
      <w:pPr>
        <w:rPr>
          <w:i/>
        </w:rPr>
      </w:pPr>
      <w:r>
        <w:rPr>
          <w:b/>
        </w:rPr>
        <w:t>10</w:t>
      </w:r>
      <w:r w:rsidR="00ED177D" w:rsidRPr="00ED177D">
        <w:rPr>
          <w:b/>
        </w:rPr>
        <w:t xml:space="preserve">. Projektets overordnede fremdrift i afrapporteringsperioden </w:t>
      </w:r>
      <w:r w:rsidR="00ED177D" w:rsidRPr="00ED177D">
        <w:rPr>
          <w:i/>
        </w:rPr>
        <w:t>(sæt kryds i skemaet (X). Hvis der er kryds i ”Afvigelser” eller ”Opgivet”, bedes du angive en kort forklaring af afvigelserne.</w:t>
      </w:r>
      <w:r w:rsidR="00D11884">
        <w:rPr>
          <w:i/>
        </w:rPr>
        <w:t xml:space="preserve"> Hvis relevant angiv</w:t>
      </w:r>
      <w:r w:rsidR="00ED177D" w:rsidRPr="00ED177D">
        <w:rPr>
          <w:i/>
        </w:rPr>
        <w:t xml:space="preserve"> </w:t>
      </w:r>
      <w:r w:rsidR="00D11884">
        <w:rPr>
          <w:i/>
        </w:rPr>
        <w:t>p</w:t>
      </w:r>
      <w:r w:rsidR="00ED177D" w:rsidRPr="00ED177D">
        <w:rPr>
          <w:i/>
        </w:rPr>
        <w:t>rojektets milepæle og leveringer jf.</w:t>
      </w:r>
      <w:r w:rsidR="00D11884">
        <w:rPr>
          <w:i/>
        </w:rPr>
        <w:t xml:space="preserve"> eventuel indsendt </w:t>
      </w:r>
      <w:r w:rsidR="00ED177D" w:rsidRPr="00ED177D">
        <w:rPr>
          <w:i/>
        </w:rPr>
        <w:t>gantt-diagram skal udspecificeres under pkt. 1</w:t>
      </w:r>
      <w:r>
        <w:rPr>
          <w:i/>
        </w:rPr>
        <w:t>7</w:t>
      </w:r>
      <w:r w:rsidR="00ED177D" w:rsidRPr="00ED177D">
        <w:rPr>
          <w:i/>
        </w:rPr>
        <w:t>)</w:t>
      </w:r>
    </w:p>
    <w:p w14:paraId="2D4C3968" w14:textId="77777777" w:rsidR="00ED177D" w:rsidRPr="00ED177D" w:rsidRDefault="00ED177D" w:rsidP="00ED177D">
      <w:pPr>
        <w:rPr>
          <w:b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1"/>
        <w:gridCol w:w="1012"/>
        <w:gridCol w:w="1250"/>
        <w:gridCol w:w="1008"/>
        <w:gridCol w:w="3604"/>
      </w:tblGrid>
      <w:tr w:rsidR="00ED177D" w:rsidRPr="00ED177D" w14:paraId="17E3F784" w14:textId="77777777" w:rsidTr="001622F6">
        <w:trPr>
          <w:trHeight w:val="320"/>
        </w:trPr>
        <w:tc>
          <w:tcPr>
            <w:tcW w:w="3191" w:type="dxa"/>
            <w:shd w:val="clear" w:color="auto" w:fill="auto"/>
            <w:vAlign w:val="center"/>
          </w:tcPr>
          <w:p w14:paraId="60432392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 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AB87B3F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Efter planen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25CE63E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Afvigelser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0F9C7DE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Opgivet</w:t>
            </w:r>
          </w:p>
        </w:tc>
        <w:tc>
          <w:tcPr>
            <w:tcW w:w="3604" w:type="dxa"/>
            <w:shd w:val="clear" w:color="auto" w:fill="auto"/>
            <w:vAlign w:val="center"/>
          </w:tcPr>
          <w:p w14:paraId="29756658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Forklaring af afvigelser </w:t>
            </w:r>
          </w:p>
        </w:tc>
      </w:tr>
      <w:tr w:rsidR="00ED177D" w:rsidRPr="00ED177D" w14:paraId="6F0D08E3" w14:textId="77777777" w:rsidTr="001622F6">
        <w:trPr>
          <w:trHeight w:val="320"/>
        </w:trPr>
        <w:tc>
          <w:tcPr>
            <w:tcW w:w="3191" w:type="dxa"/>
            <w:vAlign w:val="center"/>
          </w:tcPr>
          <w:p w14:paraId="1F9B499D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 xml:space="preserve">Projektets milepæle </w:t>
            </w:r>
          </w:p>
        </w:tc>
        <w:tc>
          <w:tcPr>
            <w:tcW w:w="1012" w:type="dxa"/>
            <w:vAlign w:val="center"/>
          </w:tcPr>
          <w:p w14:paraId="2363CA87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250" w:type="dxa"/>
            <w:vAlign w:val="center"/>
          </w:tcPr>
          <w:p w14:paraId="465D6340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008" w:type="dxa"/>
            <w:vAlign w:val="center"/>
          </w:tcPr>
          <w:p w14:paraId="07B56FA9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3604" w:type="dxa"/>
            <w:vAlign w:val="center"/>
          </w:tcPr>
          <w:p w14:paraId="56895EF7" w14:textId="77777777" w:rsidR="00ED177D" w:rsidRPr="00ED177D" w:rsidRDefault="00ED177D" w:rsidP="00ED177D">
            <w:pPr>
              <w:rPr>
                <w:b/>
              </w:rPr>
            </w:pPr>
          </w:p>
        </w:tc>
      </w:tr>
      <w:tr w:rsidR="00ED177D" w:rsidRPr="00ED177D" w14:paraId="733B23D6" w14:textId="77777777" w:rsidTr="001622F6">
        <w:trPr>
          <w:trHeight w:val="320"/>
        </w:trPr>
        <w:tc>
          <w:tcPr>
            <w:tcW w:w="3191" w:type="dxa"/>
            <w:vAlign w:val="center"/>
          </w:tcPr>
          <w:p w14:paraId="621AE087" w14:textId="77777777" w:rsidR="00ED177D" w:rsidRPr="00ED177D" w:rsidRDefault="00ED177D" w:rsidP="00ED177D">
            <w:pPr>
              <w:rPr>
                <w:b/>
              </w:rPr>
            </w:pPr>
            <w:r w:rsidRPr="00ED177D">
              <w:rPr>
                <w:b/>
              </w:rPr>
              <w:t>Projektets leveringer</w:t>
            </w:r>
          </w:p>
        </w:tc>
        <w:tc>
          <w:tcPr>
            <w:tcW w:w="1012" w:type="dxa"/>
            <w:vAlign w:val="center"/>
          </w:tcPr>
          <w:p w14:paraId="3C2482D2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250" w:type="dxa"/>
            <w:vAlign w:val="center"/>
          </w:tcPr>
          <w:p w14:paraId="5FBB7BB8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1008" w:type="dxa"/>
            <w:vAlign w:val="center"/>
          </w:tcPr>
          <w:p w14:paraId="36861BFC" w14:textId="77777777" w:rsidR="00ED177D" w:rsidRPr="00ED177D" w:rsidRDefault="00ED177D" w:rsidP="00ED177D">
            <w:pPr>
              <w:rPr>
                <w:b/>
              </w:rPr>
            </w:pPr>
          </w:p>
        </w:tc>
        <w:tc>
          <w:tcPr>
            <w:tcW w:w="3604" w:type="dxa"/>
            <w:vAlign w:val="center"/>
          </w:tcPr>
          <w:p w14:paraId="51EC59BA" w14:textId="77777777" w:rsidR="00ED177D" w:rsidRPr="00ED177D" w:rsidRDefault="00ED177D" w:rsidP="00ED177D">
            <w:pPr>
              <w:rPr>
                <w:b/>
              </w:rPr>
            </w:pPr>
          </w:p>
        </w:tc>
      </w:tr>
    </w:tbl>
    <w:p w14:paraId="683DF306" w14:textId="77777777" w:rsidR="00C27A5A" w:rsidRDefault="00C27A5A" w:rsidP="00C27A5A"/>
    <w:p w14:paraId="2BA126A4" w14:textId="77777777" w:rsidR="00C27A5A" w:rsidRDefault="00C27A5A" w:rsidP="00C27A5A"/>
    <w:p w14:paraId="605425E9" w14:textId="338216F2" w:rsidR="00C27A5A" w:rsidRDefault="007B4E6F" w:rsidP="00C27A5A">
      <w:pPr>
        <w:rPr>
          <w:i/>
        </w:rPr>
      </w:pPr>
      <w:r>
        <w:rPr>
          <w:b/>
        </w:rPr>
        <w:t>1</w:t>
      </w:r>
      <w:r w:rsidR="002B3098">
        <w:rPr>
          <w:b/>
        </w:rPr>
        <w:t>1</w:t>
      </w:r>
      <w:r w:rsidR="00ED177D" w:rsidRPr="00ED177D">
        <w:rPr>
          <w:b/>
        </w:rPr>
        <w:t xml:space="preserve">. Kort beskrivelse af afrapporteringsperiodens hovedresultater og erfaringer </w:t>
      </w:r>
      <w:r w:rsidR="00ED177D" w:rsidRPr="00ED177D">
        <w:rPr>
          <w:i/>
        </w:rPr>
        <w:t>(Beskriv de væsentligste resultater og erfaringer siden sidste afrapportering. Maks 1 side)</w:t>
      </w:r>
    </w:p>
    <w:p w14:paraId="173F4EAA" w14:textId="70336A51" w:rsidR="00ED177D" w:rsidRDefault="00ED177D" w:rsidP="00C27A5A">
      <w:pPr>
        <w:rPr>
          <w:i/>
        </w:rPr>
      </w:pPr>
    </w:p>
    <w:p w14:paraId="7F82A51A" w14:textId="77777777" w:rsidR="002B3098" w:rsidRDefault="002B3098" w:rsidP="00C27A5A">
      <w:pPr>
        <w:rPr>
          <w:i/>
        </w:rPr>
      </w:pPr>
    </w:p>
    <w:p w14:paraId="72B97C43" w14:textId="76CEDE92" w:rsidR="00C27A5A" w:rsidRDefault="007B4E6F" w:rsidP="00C27A5A">
      <w:pPr>
        <w:rPr>
          <w:i/>
        </w:rPr>
      </w:pPr>
      <w:r>
        <w:rPr>
          <w:b/>
        </w:rPr>
        <w:t>1</w:t>
      </w:r>
      <w:r w:rsidR="002B3098">
        <w:rPr>
          <w:b/>
        </w:rPr>
        <w:t>2</w:t>
      </w:r>
      <w:r w:rsidR="00ED177D" w:rsidRPr="00ED177D">
        <w:rPr>
          <w:b/>
        </w:rPr>
        <w:t>. Projektets overordnede gennemførsel</w:t>
      </w:r>
      <w:r w:rsidR="00ED177D" w:rsidRPr="00ED177D">
        <w:t xml:space="preserve"> </w:t>
      </w:r>
      <w:r w:rsidR="00ED177D" w:rsidRPr="00ED177D">
        <w:rPr>
          <w:i/>
        </w:rPr>
        <w:t>(Beskriv projektets overordnede gennemførsel i forhold til den samlede projektplan. Maks 1 side)</w:t>
      </w:r>
    </w:p>
    <w:p w14:paraId="50E1127F" w14:textId="201D8B3D" w:rsidR="00ED177D" w:rsidRDefault="00ED177D" w:rsidP="00C27A5A">
      <w:pPr>
        <w:rPr>
          <w:i/>
        </w:rPr>
      </w:pPr>
    </w:p>
    <w:p w14:paraId="287373EF" w14:textId="77777777" w:rsidR="002B3098" w:rsidRPr="00ED177D" w:rsidRDefault="002B3098" w:rsidP="00C27A5A">
      <w:pPr>
        <w:rPr>
          <w:i/>
        </w:rPr>
      </w:pPr>
    </w:p>
    <w:p w14:paraId="658F6B39" w14:textId="45D6A596" w:rsidR="00ED177D" w:rsidRPr="00ED177D" w:rsidRDefault="007B4E6F" w:rsidP="00ED177D">
      <w:pPr>
        <w:widowControl w:val="0"/>
        <w:ind w:right="618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</w:t>
      </w:r>
      <w:r w:rsidR="002B3098">
        <w:rPr>
          <w:rFonts w:asciiTheme="minorHAnsi" w:hAnsiTheme="minorHAnsi"/>
          <w:b/>
          <w:szCs w:val="24"/>
        </w:rPr>
        <w:t>3</w:t>
      </w:r>
      <w:r w:rsidR="00ED177D" w:rsidRPr="00ED177D">
        <w:rPr>
          <w:rFonts w:asciiTheme="minorHAnsi" w:hAnsiTheme="minorHAnsi"/>
          <w:b/>
          <w:szCs w:val="24"/>
        </w:rPr>
        <w:t>.</w:t>
      </w:r>
      <w:r w:rsidR="00ED177D" w:rsidRPr="00ED177D">
        <w:rPr>
          <w:rFonts w:asciiTheme="minorHAnsi" w:hAnsiTheme="minorHAnsi" w:cs="Arial"/>
          <w:b/>
          <w:szCs w:val="24"/>
        </w:rPr>
        <w:t xml:space="preserve"> Opfyldelse af projektets overordnede formål </w:t>
      </w:r>
      <w:r w:rsidR="00ED177D" w:rsidRPr="00ED177D">
        <w:rPr>
          <w:rFonts w:asciiTheme="minorHAnsi" w:hAnsiTheme="minorHAnsi" w:cs="Arial"/>
          <w:i/>
          <w:szCs w:val="24"/>
        </w:rPr>
        <w:t xml:space="preserve">(Vurder projektets overordnede resultater </w:t>
      </w:r>
      <w:r w:rsidR="00ED177D" w:rsidRPr="00ED177D">
        <w:rPr>
          <w:rFonts w:asciiTheme="minorHAnsi" w:hAnsiTheme="minorHAnsi" w:cs="Arial"/>
          <w:i/>
          <w:szCs w:val="24"/>
        </w:rPr>
        <w:lastRenderedPageBreak/>
        <w:t xml:space="preserve">ift. projektets </w:t>
      </w:r>
      <w:r w:rsidR="00ED177D" w:rsidRPr="001622F6">
        <w:rPr>
          <w:rFonts w:asciiTheme="minorHAnsi" w:hAnsiTheme="minorHAnsi" w:cs="Arial"/>
          <w:i/>
          <w:szCs w:val="24"/>
        </w:rPr>
        <w:t>oprindelige formål</w:t>
      </w:r>
      <w:r w:rsidR="00ED177D" w:rsidRPr="00ED177D">
        <w:rPr>
          <w:rFonts w:asciiTheme="minorHAnsi" w:hAnsiTheme="minorHAnsi" w:cs="Arial"/>
          <w:i/>
          <w:szCs w:val="24"/>
        </w:rPr>
        <w:t>. Maks 1 side)</w:t>
      </w:r>
    </w:p>
    <w:p w14:paraId="4A1168C9" w14:textId="7E54DDCA" w:rsidR="00C27A5A" w:rsidRDefault="00C27A5A" w:rsidP="00C27A5A"/>
    <w:p w14:paraId="18CD896B" w14:textId="77777777" w:rsidR="002B3098" w:rsidRDefault="002B3098" w:rsidP="00C27A5A"/>
    <w:p w14:paraId="74688574" w14:textId="1F189009" w:rsidR="00ED177D" w:rsidRPr="00ED177D" w:rsidRDefault="007B4E6F" w:rsidP="00ED177D">
      <w:pPr>
        <w:rPr>
          <w:i/>
        </w:rPr>
      </w:pPr>
      <w:r>
        <w:rPr>
          <w:b/>
        </w:rPr>
        <w:t>1</w:t>
      </w:r>
      <w:r w:rsidR="002B3098">
        <w:rPr>
          <w:b/>
        </w:rPr>
        <w:t>4</w:t>
      </w:r>
      <w:r w:rsidR="00ED177D" w:rsidRPr="00ED177D">
        <w:rPr>
          <w:b/>
        </w:rPr>
        <w:t xml:space="preserve">. Ændringer i projektdeltagere og -indhold i forhold til de oprindelige planer samt en kort begrundelse. Angiv desuden datoen for </w:t>
      </w:r>
      <w:r w:rsidR="004D73CA">
        <w:rPr>
          <w:b/>
        </w:rPr>
        <w:t>Landbrugsstyrelsens</w:t>
      </w:r>
      <w:r w:rsidR="004D73CA" w:rsidRPr="00ED177D">
        <w:rPr>
          <w:b/>
        </w:rPr>
        <w:t xml:space="preserve"> </w:t>
      </w:r>
      <w:r w:rsidR="00ED177D" w:rsidRPr="00ED177D">
        <w:rPr>
          <w:b/>
        </w:rPr>
        <w:t>godkendelse af ændringerne</w:t>
      </w:r>
      <w:r w:rsidR="00ED177D" w:rsidRPr="00ED177D">
        <w:rPr>
          <w:i/>
        </w:rPr>
        <w:t xml:space="preserve"> (maks. 1 side)</w:t>
      </w:r>
    </w:p>
    <w:p w14:paraId="68D4A21B" w14:textId="058E68CC" w:rsidR="00ED177D" w:rsidRDefault="00ED177D" w:rsidP="00ED177D"/>
    <w:p w14:paraId="435711DB" w14:textId="77777777" w:rsidR="002B3098" w:rsidRPr="00ED177D" w:rsidRDefault="002B3098" w:rsidP="00ED177D"/>
    <w:p w14:paraId="405BE676" w14:textId="02349699" w:rsidR="00ED177D" w:rsidRPr="00ED177D" w:rsidRDefault="007B4E6F" w:rsidP="00ED177D">
      <w:pPr>
        <w:rPr>
          <w:i/>
        </w:rPr>
      </w:pPr>
      <w:r>
        <w:rPr>
          <w:b/>
        </w:rPr>
        <w:t>1</w:t>
      </w:r>
      <w:r w:rsidR="002B3098">
        <w:rPr>
          <w:b/>
        </w:rPr>
        <w:t>5</w:t>
      </w:r>
      <w:r w:rsidR="00ED177D" w:rsidRPr="00ED177D">
        <w:rPr>
          <w:b/>
        </w:rPr>
        <w:t xml:space="preserve">. Status og planer for implementering af </w:t>
      </w:r>
      <w:r w:rsidR="004D73CA">
        <w:rPr>
          <w:b/>
        </w:rPr>
        <w:t>forsknings</w:t>
      </w:r>
      <w:r w:rsidR="00ED177D" w:rsidRPr="00ED177D">
        <w:rPr>
          <w:b/>
        </w:rPr>
        <w:t>resultaterne</w:t>
      </w:r>
      <w:r w:rsidR="00ED177D" w:rsidRPr="00ED177D">
        <w:rPr>
          <w:i/>
        </w:rPr>
        <w:t xml:space="preserve"> (kom ind på, hvor langt I er med implementering af projektets output. Maks 1 side)</w:t>
      </w:r>
    </w:p>
    <w:p w14:paraId="568B5883" w14:textId="77BACB0D" w:rsidR="00ED177D" w:rsidRDefault="00ED177D" w:rsidP="00ED177D"/>
    <w:p w14:paraId="540CAE7A" w14:textId="77777777" w:rsidR="002B3098" w:rsidRPr="00ED177D" w:rsidRDefault="002B3098" w:rsidP="00ED177D"/>
    <w:p w14:paraId="4247433F" w14:textId="36BAED79" w:rsidR="00ED177D" w:rsidRPr="00ED177D" w:rsidRDefault="00ED177D" w:rsidP="00ED177D">
      <w:pPr>
        <w:rPr>
          <w:b/>
        </w:rPr>
      </w:pPr>
      <w:r w:rsidRPr="00ED177D">
        <w:rPr>
          <w:b/>
        </w:rPr>
        <w:t>1</w:t>
      </w:r>
      <w:r w:rsidR="002B3098">
        <w:rPr>
          <w:b/>
        </w:rPr>
        <w:t>6</w:t>
      </w:r>
      <w:r w:rsidRPr="00ED177D">
        <w:rPr>
          <w:b/>
        </w:rPr>
        <w:t xml:space="preserve">. Kritiske refleksioner og risikovurdering for projektet </w:t>
      </w:r>
      <w:r w:rsidRPr="00ED177D">
        <w:rPr>
          <w:i/>
        </w:rPr>
        <w:t>(kritiske refleksioner over projektets resultater, forløb og planer indtil nu. Hvis projektet har opnået uventede resultater eller stødt på andre udfordringer, lav da en kort risikobeskrivelse. Maks. 1 side)</w:t>
      </w:r>
    </w:p>
    <w:p w14:paraId="42EBA699" w14:textId="77777777" w:rsidR="00ED177D" w:rsidRPr="00ED177D" w:rsidRDefault="00ED177D" w:rsidP="00ED177D"/>
    <w:p w14:paraId="656305D6" w14:textId="77777777" w:rsidR="00ED177D" w:rsidRPr="00ED177D" w:rsidRDefault="00ED177D" w:rsidP="00ED177D"/>
    <w:p w14:paraId="22E3BCCF" w14:textId="595D9F72" w:rsidR="00ED177D" w:rsidRPr="00ED177D" w:rsidRDefault="00ED177D" w:rsidP="00ED177D">
      <w:pPr>
        <w:rPr>
          <w:i/>
        </w:rPr>
      </w:pPr>
      <w:r w:rsidRPr="00ED177D">
        <w:rPr>
          <w:b/>
        </w:rPr>
        <w:t>1</w:t>
      </w:r>
      <w:r w:rsidR="002B3098">
        <w:rPr>
          <w:b/>
        </w:rPr>
        <w:t>7</w:t>
      </w:r>
      <w:r w:rsidRPr="00ED177D">
        <w:rPr>
          <w:b/>
        </w:rPr>
        <w:t xml:space="preserve">. Beskriv projektets planer for det kommende år. </w:t>
      </w:r>
      <w:r w:rsidRPr="00ED177D">
        <w:rPr>
          <w:i/>
        </w:rPr>
        <w:t>(Hvis der er under 1½ år til afslutning af projektet, skal planerne frem til afslutning af projektet beskrives. Maks. 1 side)</w:t>
      </w:r>
    </w:p>
    <w:p w14:paraId="15CF116A" w14:textId="77777777" w:rsidR="00ED177D" w:rsidRPr="00ED177D" w:rsidRDefault="00ED177D" w:rsidP="00ED177D"/>
    <w:p w14:paraId="43DBDC89" w14:textId="77777777" w:rsidR="00ED177D" w:rsidRPr="00ED177D" w:rsidRDefault="00ED177D" w:rsidP="00ED177D"/>
    <w:p w14:paraId="64A8431E" w14:textId="621A38BE" w:rsidR="00ED177D" w:rsidRPr="00ED177D" w:rsidRDefault="00ED177D" w:rsidP="00ED177D">
      <w:pPr>
        <w:rPr>
          <w:i/>
        </w:rPr>
      </w:pPr>
      <w:r w:rsidRPr="00ED177D">
        <w:rPr>
          <w:b/>
        </w:rPr>
        <w:t>1</w:t>
      </w:r>
      <w:r w:rsidR="0089044D">
        <w:rPr>
          <w:b/>
        </w:rPr>
        <w:t>8</w:t>
      </w:r>
      <w:r w:rsidRPr="00ED177D">
        <w:rPr>
          <w:b/>
        </w:rPr>
        <w:t>. List projektets kommunikation og formidling for afrapporteringsperioden</w:t>
      </w:r>
      <w:r w:rsidRPr="00ED177D">
        <w:rPr>
          <w:i/>
        </w:rPr>
        <w:t xml:space="preserve"> (f.eks. videnskabelige artikler, publikationer, konferenceindlæg, workshops mv. samt evt. pressemateriale. Angiv gerne links, så </w:t>
      </w:r>
      <w:r w:rsidR="004D73CA">
        <w:rPr>
          <w:i/>
        </w:rPr>
        <w:t xml:space="preserve">Landbrugsstyrelsen </w:t>
      </w:r>
      <w:r w:rsidRPr="00ED177D">
        <w:rPr>
          <w:i/>
        </w:rPr>
        <w:t>har mulighed for at se jeres kommunikation om projektet)</w:t>
      </w:r>
    </w:p>
    <w:p w14:paraId="4427BFAA" w14:textId="77777777" w:rsidR="00C27A5A" w:rsidRDefault="00C27A5A" w:rsidP="00C27A5A"/>
    <w:p w14:paraId="43F0C343" w14:textId="6B6C2A13" w:rsidR="00BF6FCF" w:rsidRDefault="00C27A5A" w:rsidP="00C27A5A">
      <w:r>
        <w:t xml:space="preserve"> </w:t>
      </w:r>
      <w:r w:rsidR="00BF6FCF">
        <w:br w:type="page"/>
      </w:r>
    </w:p>
    <w:p w14:paraId="2F9712CA" w14:textId="77777777" w:rsidR="00C27A5A" w:rsidRDefault="00C27A5A" w:rsidP="00C27A5A"/>
    <w:p w14:paraId="3218DA36" w14:textId="77777777" w:rsidR="00BF6FCF" w:rsidRDefault="00C27A5A" w:rsidP="00C27A5A">
      <w:r w:rsidRPr="00BF6FCF">
        <w:rPr>
          <w:b/>
        </w:rPr>
        <w:t>Bilag 1</w:t>
      </w:r>
      <w:r>
        <w:t>.</w:t>
      </w:r>
      <w:r w:rsidR="00D11884">
        <w:t xml:space="preserve"> </w:t>
      </w:r>
    </w:p>
    <w:p w14:paraId="067FA767" w14:textId="51B89AD6" w:rsidR="00C27A5A" w:rsidRDefault="000F2707" w:rsidP="00C27A5A">
      <w:r>
        <w:t>Hvis projektet har indleveret Gantt-diagram</w:t>
      </w:r>
      <w:r w:rsidR="001622F6">
        <w:t xml:space="preserve">: </w:t>
      </w:r>
      <w:r>
        <w:t>u</w:t>
      </w:r>
      <w:r w:rsidR="00C27A5A">
        <w:t>dfyld skemaet</w:t>
      </w:r>
      <w:r w:rsidR="004D73CA">
        <w:t xml:space="preserve"> </w:t>
      </w:r>
      <w:r w:rsidR="00C27A5A">
        <w:t>med relevante milepæle (angiv de milepæle, der er relevante for afrapporteringsperioden jf. projektets godkendte Gantt-diagram. Du bedes angive hvilken arbejdspakke (AP nr.), de er knyttet til samt sætte kryds (X) i status for om milepælene er nået. Hvis der er kryds i ”Forsinket” eller ”Opgivet”, bedes du angive en kort forklaring herfor. Det er muligt at indsætte flere rækker efter behov)</w:t>
      </w:r>
    </w:p>
    <w:p w14:paraId="6964CB24" w14:textId="77777777" w:rsidR="004D73CA" w:rsidRDefault="004D73CA" w:rsidP="00C27A5A"/>
    <w:p w14:paraId="0F2D7073" w14:textId="18DBF95F" w:rsidR="004D73CA" w:rsidRDefault="004D73CA" w:rsidP="00C27A5A"/>
    <w:tbl>
      <w:tblPr>
        <w:tblW w:w="108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992"/>
        <w:gridCol w:w="1276"/>
        <w:gridCol w:w="992"/>
        <w:gridCol w:w="3515"/>
      </w:tblGrid>
      <w:tr w:rsidR="004D73CA" w:rsidRPr="004D73CA" w14:paraId="4C143887" w14:textId="77777777" w:rsidTr="001622F6">
        <w:trPr>
          <w:trHeight w:val="413"/>
        </w:trPr>
        <w:tc>
          <w:tcPr>
            <w:tcW w:w="993" w:type="dxa"/>
            <w:vMerge w:val="restart"/>
            <w:shd w:val="clear" w:color="auto" w:fill="C5E0B3"/>
          </w:tcPr>
          <w:p w14:paraId="15AA8143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>AP nr.</w:t>
            </w:r>
          </w:p>
        </w:tc>
        <w:tc>
          <w:tcPr>
            <w:tcW w:w="3119" w:type="dxa"/>
            <w:vMerge w:val="restart"/>
            <w:shd w:val="clear" w:color="auto" w:fill="C5E0B3"/>
          </w:tcPr>
          <w:p w14:paraId="492D9CEA" w14:textId="77777777" w:rsidR="004D73CA" w:rsidRPr="004D73CA" w:rsidRDefault="004D73CA" w:rsidP="004D73CA">
            <w:r w:rsidRPr="004D73CA">
              <w:rPr>
                <w:b/>
              </w:rPr>
              <w:t xml:space="preserve">Skriv projektets milepæle </w:t>
            </w:r>
          </w:p>
          <w:p w14:paraId="75E991F9" w14:textId="77777777" w:rsidR="004D73CA" w:rsidRPr="004D73CA" w:rsidRDefault="004D73CA" w:rsidP="004D73CA">
            <w:r w:rsidRPr="004D73CA">
              <w:t xml:space="preserve">                                                                              </w:t>
            </w:r>
          </w:p>
        </w:tc>
        <w:tc>
          <w:tcPr>
            <w:tcW w:w="3260" w:type="dxa"/>
            <w:gridSpan w:val="3"/>
            <w:shd w:val="clear" w:color="auto" w:fill="C5E0B3"/>
          </w:tcPr>
          <w:p w14:paraId="1C91FCEA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>Status</w:t>
            </w:r>
          </w:p>
        </w:tc>
        <w:tc>
          <w:tcPr>
            <w:tcW w:w="3515" w:type="dxa"/>
            <w:shd w:val="clear" w:color="auto" w:fill="C5E0B3"/>
          </w:tcPr>
          <w:p w14:paraId="27A04F70" w14:textId="77777777" w:rsidR="004D73CA" w:rsidRPr="004D73CA" w:rsidRDefault="004D73CA" w:rsidP="004D73CA">
            <w:pPr>
              <w:rPr>
                <w:b/>
              </w:rPr>
            </w:pPr>
            <w:r w:rsidRPr="004D73CA">
              <w:rPr>
                <w:b/>
              </w:rPr>
              <w:t xml:space="preserve">Forklaring </w:t>
            </w:r>
          </w:p>
        </w:tc>
      </w:tr>
      <w:tr w:rsidR="004D73CA" w:rsidRPr="004D73CA" w14:paraId="47CD883E" w14:textId="77777777" w:rsidTr="001622F6">
        <w:trPr>
          <w:trHeight w:val="613"/>
        </w:trPr>
        <w:tc>
          <w:tcPr>
            <w:tcW w:w="993" w:type="dxa"/>
            <w:vMerge/>
            <w:shd w:val="clear" w:color="auto" w:fill="C5E0B3"/>
          </w:tcPr>
          <w:p w14:paraId="3EC97FC4" w14:textId="77777777" w:rsidR="004D73CA" w:rsidRPr="004D73CA" w:rsidRDefault="004D73CA" w:rsidP="004D73CA"/>
        </w:tc>
        <w:tc>
          <w:tcPr>
            <w:tcW w:w="3119" w:type="dxa"/>
            <w:vMerge/>
            <w:shd w:val="clear" w:color="auto" w:fill="C5E0B3"/>
          </w:tcPr>
          <w:p w14:paraId="53374B2F" w14:textId="77777777" w:rsidR="004D73CA" w:rsidRPr="004D73CA" w:rsidRDefault="004D73CA" w:rsidP="004D73CA"/>
        </w:tc>
        <w:tc>
          <w:tcPr>
            <w:tcW w:w="992" w:type="dxa"/>
            <w:shd w:val="clear" w:color="auto" w:fill="C5E0B3"/>
            <w:vAlign w:val="center"/>
          </w:tcPr>
          <w:p w14:paraId="0B4C20C5" w14:textId="77777777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 xml:space="preserve">Efter planen </w:t>
            </w:r>
          </w:p>
        </w:tc>
        <w:tc>
          <w:tcPr>
            <w:tcW w:w="1276" w:type="dxa"/>
            <w:shd w:val="clear" w:color="auto" w:fill="C5E0B3"/>
            <w:vAlign w:val="center"/>
          </w:tcPr>
          <w:p w14:paraId="0291DF1E" w14:textId="582066EF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>Forsinket</w:t>
            </w:r>
          </w:p>
        </w:tc>
        <w:tc>
          <w:tcPr>
            <w:tcW w:w="992" w:type="dxa"/>
            <w:shd w:val="clear" w:color="auto" w:fill="C5E0B3"/>
            <w:vAlign w:val="center"/>
          </w:tcPr>
          <w:p w14:paraId="31292232" w14:textId="77777777" w:rsidR="004D73CA" w:rsidRPr="001622F6" w:rsidRDefault="004D73CA" w:rsidP="004D73CA">
            <w:pPr>
              <w:rPr>
                <w:b/>
                <w:sz w:val="18"/>
              </w:rPr>
            </w:pPr>
            <w:r w:rsidRPr="001622F6">
              <w:rPr>
                <w:b/>
                <w:sz w:val="18"/>
              </w:rPr>
              <w:t xml:space="preserve">Opgivet </w:t>
            </w:r>
          </w:p>
        </w:tc>
        <w:tc>
          <w:tcPr>
            <w:tcW w:w="3515" w:type="dxa"/>
            <w:shd w:val="clear" w:color="auto" w:fill="C5E0B3"/>
            <w:vAlign w:val="center"/>
          </w:tcPr>
          <w:p w14:paraId="121196A9" w14:textId="77777777" w:rsidR="004D73CA" w:rsidRPr="004D73CA" w:rsidRDefault="004D73CA" w:rsidP="004D73CA">
            <w:r w:rsidRPr="004D73CA">
              <w:t>Hvis en milepæl er forsinket eller opgivet, angiv da en kort forklaring for det. Er milepælen afsluttet, noteres det også her.</w:t>
            </w:r>
          </w:p>
        </w:tc>
      </w:tr>
      <w:tr w:rsidR="004D73CA" w:rsidRPr="004D73CA" w14:paraId="020E4A64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32F08ADD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10C200B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362514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D395D5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CBF7E3E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95AF8FA" w14:textId="77777777" w:rsidR="004D73CA" w:rsidRPr="004D73CA" w:rsidRDefault="004D73CA" w:rsidP="004D73CA"/>
        </w:tc>
      </w:tr>
      <w:tr w:rsidR="004D73CA" w:rsidRPr="004D73CA" w14:paraId="5E5C9BD1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948A150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726162B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1D15D3FD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97256F7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27F3B90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61CEA7D" w14:textId="77777777" w:rsidR="004D73CA" w:rsidRPr="004D73CA" w:rsidRDefault="004D73CA" w:rsidP="004D73CA"/>
        </w:tc>
      </w:tr>
      <w:tr w:rsidR="004D73CA" w:rsidRPr="004D73CA" w14:paraId="6CF189F6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21D29C09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7B8C975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7154C37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719DB7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0604EC8D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5F396EC" w14:textId="77777777" w:rsidR="004D73CA" w:rsidRPr="004D73CA" w:rsidRDefault="004D73CA" w:rsidP="004D73CA"/>
        </w:tc>
      </w:tr>
      <w:tr w:rsidR="004D73CA" w:rsidRPr="004D73CA" w14:paraId="1641EEA0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0946A55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7641E7E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6B4976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3EE101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EECA649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37B42D7D" w14:textId="77777777" w:rsidR="004D73CA" w:rsidRPr="004D73CA" w:rsidRDefault="004D73CA" w:rsidP="004D73CA"/>
        </w:tc>
      </w:tr>
      <w:tr w:rsidR="004D73CA" w:rsidRPr="004D73CA" w14:paraId="6A6E8802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A6C3E46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59DEE94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6D67404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C2D8588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968A891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F17ADAD" w14:textId="77777777" w:rsidR="004D73CA" w:rsidRPr="004D73CA" w:rsidRDefault="004D73CA" w:rsidP="004D73CA"/>
        </w:tc>
      </w:tr>
      <w:tr w:rsidR="004D73CA" w:rsidRPr="004D73CA" w14:paraId="18F12338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2D649D7A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07FA289E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22F4D9F7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265AA4C9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E707481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3B326FA0" w14:textId="77777777" w:rsidR="004D73CA" w:rsidRPr="004D73CA" w:rsidRDefault="004D73CA" w:rsidP="004D73CA"/>
        </w:tc>
      </w:tr>
      <w:tr w:rsidR="004D73CA" w:rsidRPr="004D73CA" w14:paraId="38CFA9E2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5E0E9DE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078D14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6014C5C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3ADB4EC6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0A69C43F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69A4ED9" w14:textId="77777777" w:rsidR="004D73CA" w:rsidRPr="004D73CA" w:rsidRDefault="004D73CA" w:rsidP="004D73CA"/>
        </w:tc>
      </w:tr>
      <w:tr w:rsidR="004D73CA" w:rsidRPr="004D73CA" w14:paraId="44E9CE97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11B50EC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6A04D3AA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63905C3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49EDDFB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DB6E5B6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2C9756CD" w14:textId="77777777" w:rsidR="004D73CA" w:rsidRPr="004D73CA" w:rsidRDefault="004D73CA" w:rsidP="004D73CA"/>
        </w:tc>
      </w:tr>
      <w:tr w:rsidR="004D73CA" w:rsidRPr="004D73CA" w14:paraId="61FE6ABC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58A741B5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2390A834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F91987F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0F943687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3FC8C38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A9C1C81" w14:textId="77777777" w:rsidR="004D73CA" w:rsidRPr="004D73CA" w:rsidRDefault="004D73CA" w:rsidP="004D73CA"/>
        </w:tc>
      </w:tr>
      <w:tr w:rsidR="004D73CA" w:rsidRPr="004D73CA" w14:paraId="4719492E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7851A162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6EA92CCD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B28AC95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1271B091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2E8F5576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4BCE5ED7" w14:textId="77777777" w:rsidR="004D73CA" w:rsidRPr="004D73CA" w:rsidRDefault="004D73CA" w:rsidP="004D73CA"/>
        </w:tc>
      </w:tr>
      <w:tr w:rsidR="004D73CA" w:rsidRPr="004D73CA" w14:paraId="225ACE93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301932D8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1C046B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86671F6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6D2ED822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39269487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181CC268" w14:textId="77777777" w:rsidR="004D73CA" w:rsidRPr="004D73CA" w:rsidRDefault="004D73CA" w:rsidP="004D73CA"/>
        </w:tc>
      </w:tr>
      <w:tr w:rsidR="004D73CA" w:rsidRPr="004D73CA" w14:paraId="26E28F36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10B39920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55060B2F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63E7EA81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31C4E4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7FF4A7FA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67DD1103" w14:textId="77777777" w:rsidR="004D73CA" w:rsidRPr="004D73CA" w:rsidRDefault="004D73CA" w:rsidP="004D73CA"/>
        </w:tc>
      </w:tr>
      <w:tr w:rsidR="004D73CA" w:rsidRPr="004D73CA" w14:paraId="48887617" w14:textId="77777777" w:rsidTr="001622F6">
        <w:trPr>
          <w:trHeight w:val="90"/>
        </w:trPr>
        <w:tc>
          <w:tcPr>
            <w:tcW w:w="993" w:type="dxa"/>
            <w:shd w:val="clear" w:color="auto" w:fill="auto"/>
          </w:tcPr>
          <w:p w14:paraId="5C9CCC67" w14:textId="77777777" w:rsidR="004D73CA" w:rsidRPr="004D73CA" w:rsidRDefault="004D73CA" w:rsidP="004D73CA"/>
        </w:tc>
        <w:tc>
          <w:tcPr>
            <w:tcW w:w="3119" w:type="dxa"/>
            <w:shd w:val="clear" w:color="auto" w:fill="auto"/>
          </w:tcPr>
          <w:p w14:paraId="065A77B1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57AE86D5" w14:textId="77777777" w:rsidR="004D73CA" w:rsidRPr="004D73CA" w:rsidRDefault="004D73CA" w:rsidP="004D73CA"/>
        </w:tc>
        <w:tc>
          <w:tcPr>
            <w:tcW w:w="1276" w:type="dxa"/>
            <w:shd w:val="clear" w:color="auto" w:fill="auto"/>
          </w:tcPr>
          <w:p w14:paraId="5D7788CC" w14:textId="77777777" w:rsidR="004D73CA" w:rsidRPr="004D73CA" w:rsidRDefault="004D73CA" w:rsidP="004D73CA"/>
        </w:tc>
        <w:tc>
          <w:tcPr>
            <w:tcW w:w="992" w:type="dxa"/>
            <w:shd w:val="clear" w:color="auto" w:fill="auto"/>
          </w:tcPr>
          <w:p w14:paraId="4DC7D7C5" w14:textId="77777777" w:rsidR="004D73CA" w:rsidRPr="004D73CA" w:rsidRDefault="004D73CA" w:rsidP="004D73CA"/>
        </w:tc>
        <w:tc>
          <w:tcPr>
            <w:tcW w:w="3515" w:type="dxa"/>
            <w:shd w:val="clear" w:color="auto" w:fill="auto"/>
          </w:tcPr>
          <w:p w14:paraId="06AD7C5B" w14:textId="77777777" w:rsidR="004D73CA" w:rsidRPr="004D73CA" w:rsidRDefault="004D73CA" w:rsidP="004D73CA"/>
        </w:tc>
      </w:tr>
    </w:tbl>
    <w:p w14:paraId="320C09CF" w14:textId="77777777" w:rsidR="004D73CA" w:rsidRDefault="004D73CA" w:rsidP="00C27A5A"/>
    <w:p w14:paraId="12E10E51" w14:textId="59CFF47A" w:rsidR="004D73CA" w:rsidRDefault="004D73CA" w:rsidP="00C27A5A"/>
    <w:p w14:paraId="49CD87D6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615C4149" w14:textId="3DF54BBB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41669C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070A4764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0617D34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270CFE5F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8874B1E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959981D" w14:textId="77777777" w:rsidR="00C27A5A" w:rsidRDefault="00C27A5A" w:rsidP="00C27A5A">
      <w:r>
        <w:tab/>
      </w:r>
      <w:r>
        <w:tab/>
      </w:r>
      <w:r>
        <w:tab/>
      </w:r>
      <w:r>
        <w:tab/>
      </w:r>
      <w:r>
        <w:tab/>
      </w:r>
    </w:p>
    <w:p w14:paraId="3D2D5EB0" w14:textId="5188EBA4" w:rsidR="0073310C" w:rsidRDefault="0073310C">
      <w:r>
        <w:br w:type="page"/>
      </w:r>
    </w:p>
    <w:p w14:paraId="0CC4DA48" w14:textId="4A8202D8" w:rsidR="00EC1285" w:rsidRDefault="0073310C" w:rsidP="005671A1">
      <w:r>
        <w:lastRenderedPageBreak/>
        <w:t xml:space="preserve">Bilag 2. </w:t>
      </w:r>
      <w:r w:rsidR="00D02C60" w:rsidRPr="0073310C">
        <w:rPr>
          <w:b/>
        </w:rPr>
        <w:t>Projektejer ´s</w:t>
      </w:r>
      <w:r w:rsidRPr="0073310C">
        <w:rPr>
          <w:b/>
        </w:rPr>
        <w:t xml:space="preserve"> godkendelse af nærværende statusrapport</w:t>
      </w:r>
    </w:p>
    <w:p w14:paraId="6134F9E1" w14:textId="4863115E" w:rsidR="0073310C" w:rsidRDefault="0073310C" w:rsidP="005671A1"/>
    <w:p w14:paraId="1B9E1AD1" w14:textId="732C7C48" w:rsidR="0073310C" w:rsidRDefault="0073310C" w:rsidP="005671A1">
      <w:r>
        <w:t>Som opgavegiver indestår vi som projektejere for at have fu</w:t>
      </w:r>
      <w:r w:rsidR="002D5B59">
        <w:t>l</w:t>
      </w:r>
      <w:r>
        <w:t>gt med i projektet og i at have læst og godkendt nærværende statusrapport.</w:t>
      </w:r>
    </w:p>
    <w:p w14:paraId="3DBDE276" w14:textId="38A59C6A" w:rsidR="0073310C" w:rsidRDefault="0073310C" w:rsidP="005671A1"/>
    <w:p w14:paraId="446E564A" w14:textId="43AA5F60" w:rsidR="0073310C" w:rsidRDefault="0073310C" w:rsidP="005671A1">
      <w:r>
        <w:t>Godkendelsen kan gradueres afhængig af hvordan vi vurdere at projektet forløbe</w:t>
      </w:r>
      <w:r w:rsidR="002D5B59">
        <w:t>r</w:t>
      </w:r>
      <w:r>
        <w:t xml:space="preserve"> i forhold til resultater, milepæle, økonomi mv. </w:t>
      </w:r>
    </w:p>
    <w:p w14:paraId="5AA66AF5" w14:textId="3D622FD7" w:rsidR="0073310C" w:rsidRDefault="0073310C" w:rsidP="005671A1"/>
    <w:p w14:paraId="7AD22817" w14:textId="00A08ADB" w:rsidR="0073310C" w:rsidRDefault="0073310C" w:rsidP="005671A1">
      <w:r>
        <w:t>Hvis statusrapporten IKKE kan godkendes på det foreliggende</w:t>
      </w:r>
      <w:r w:rsidR="002D5B59">
        <w:t>,</w:t>
      </w:r>
      <w:r>
        <w:t xml:space="preserve"> sendes den retur til projektleder med henblik på videre drøftelse. Godkendes statusrapporten videresendes den i sin helhed med sammen med nedenstående skema i udfyldt og underskreven stand til </w:t>
      </w:r>
      <w:hyperlink r:id="rId11" w:history="1">
        <w:r w:rsidRPr="00A663A8">
          <w:rPr>
            <w:rStyle w:val="Hyperlink"/>
          </w:rPr>
          <w:t>NIFA@l</w:t>
        </w:r>
        <w:r w:rsidR="00736455">
          <w:rPr>
            <w:rStyle w:val="Hyperlink"/>
          </w:rPr>
          <w:t>f</w:t>
        </w:r>
        <w:r w:rsidRPr="00A663A8">
          <w:rPr>
            <w:rStyle w:val="Hyperlink"/>
          </w:rPr>
          <w:t>st.dk</w:t>
        </w:r>
      </w:hyperlink>
      <w:r>
        <w:t>. Når Landbrugsstyrelsen har modtaget statusrapport inkl. projektejers påtegning, vurderer Landbrugsstyrelsen om, der kan ske udbetaling jf. evt. med- eller eftersendt udbetalingsanmodning.</w:t>
      </w:r>
    </w:p>
    <w:p w14:paraId="70AEF8A0" w14:textId="0384FF26" w:rsidR="0073310C" w:rsidRDefault="0073310C" w:rsidP="005671A1"/>
    <w:p w14:paraId="203D135F" w14:textId="6F521F92" w:rsidR="0073310C" w:rsidRDefault="0073310C" w:rsidP="005671A1">
      <w:r>
        <w:t>Udbetalingen ekspederes sammen med de øvrige udbetalingsanmodninger, der modtages i Team GUDP, hvorfor udbetalingen ske</w:t>
      </w:r>
      <w:r w:rsidR="002D5B59">
        <w:t>r</w:t>
      </w:r>
      <w:r>
        <w:t xml:space="preserve"> i den </w:t>
      </w:r>
      <w:r w:rsidR="002D5B59">
        <w:t>rækkefølge, som</w:t>
      </w:r>
      <w:r>
        <w:t xml:space="preserve"> anmodningerne modtages og sagerne er klar til videre ekspedition.</w:t>
      </w:r>
    </w:p>
    <w:p w14:paraId="5753EBF6" w14:textId="49901C33" w:rsidR="0073310C" w:rsidRDefault="0073310C" w:rsidP="005671A1"/>
    <w:p w14:paraId="08E734BE" w14:textId="61EE0EA8" w:rsidR="0073310C" w:rsidRDefault="0073310C" w:rsidP="0073310C">
      <w:pPr>
        <w:rPr>
          <w:i/>
        </w:rPr>
      </w:pPr>
      <w:r>
        <w:rPr>
          <w:i/>
        </w:rPr>
        <w:t>Angiv med</w:t>
      </w:r>
      <w:r w:rsidRPr="00ED177D">
        <w:rPr>
          <w:i/>
        </w:rPr>
        <w:t xml:space="preserve"> kryds </w:t>
      </w:r>
      <w:r>
        <w:rPr>
          <w:i/>
        </w:rPr>
        <w:t xml:space="preserve">om projektet følger planen* (grøn), har mindre afvigelser fra planen (gul), men fortsat forventes at nå i mål eller </w:t>
      </w:r>
      <w:r w:rsidR="00F83719">
        <w:rPr>
          <w:i/>
        </w:rPr>
        <w:t>a</w:t>
      </w:r>
      <w:r>
        <w:rPr>
          <w:i/>
        </w:rPr>
        <w:t>lvorli</w:t>
      </w:r>
      <w:r w:rsidR="00F83719">
        <w:rPr>
          <w:i/>
        </w:rPr>
        <w:t xml:space="preserve">gere </w:t>
      </w:r>
      <w:r>
        <w:rPr>
          <w:i/>
        </w:rPr>
        <w:t xml:space="preserve">afvigelser, som kan betyde, at projektet kan blive væsentlig forsinket, må nedjustere forventninger til leverancer eller lign. (rød). </w:t>
      </w:r>
      <w:r w:rsidR="00F83719">
        <w:rPr>
          <w:i/>
        </w:rPr>
        <w:t>Hvis den samlede vurdering er ”rød”, skal projektejer oplyse, hvilke tiltag, man har bedt projektleder om at iværksætte.</w:t>
      </w:r>
    </w:p>
    <w:p w14:paraId="28DF22DC" w14:textId="77777777" w:rsidR="0073310C" w:rsidRPr="00ED177D" w:rsidRDefault="0073310C" w:rsidP="0073310C">
      <w:pPr>
        <w:rPr>
          <w:b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3"/>
        <w:gridCol w:w="1041"/>
        <w:gridCol w:w="1041"/>
        <w:gridCol w:w="1041"/>
        <w:gridCol w:w="4814"/>
      </w:tblGrid>
      <w:tr w:rsidR="002D5B59" w:rsidRPr="00ED177D" w14:paraId="32A5F47B" w14:textId="77777777" w:rsidTr="00AB1FBC">
        <w:trPr>
          <w:trHeight w:val="331"/>
        </w:trPr>
        <w:tc>
          <w:tcPr>
            <w:tcW w:w="1583" w:type="dxa"/>
            <w:shd w:val="clear" w:color="auto" w:fill="auto"/>
            <w:vAlign w:val="center"/>
          </w:tcPr>
          <w:p w14:paraId="1349107D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 xml:space="preserve"> </w:t>
            </w:r>
          </w:p>
        </w:tc>
        <w:tc>
          <w:tcPr>
            <w:tcW w:w="3123" w:type="dxa"/>
            <w:gridSpan w:val="3"/>
          </w:tcPr>
          <w:p w14:paraId="750A5895" w14:textId="6908DC5D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Projektejers vurdering (vælg rød/gul/grøn)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04DD2375" w14:textId="6166B877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Projektejers bemærkninger:</w:t>
            </w:r>
            <w:r w:rsidRPr="00ED177D">
              <w:rPr>
                <w:b/>
              </w:rPr>
              <w:t xml:space="preserve"> </w:t>
            </w:r>
          </w:p>
        </w:tc>
      </w:tr>
      <w:tr w:rsidR="002D5B59" w:rsidRPr="00ED177D" w14:paraId="5179B5D8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23A0D645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 xml:space="preserve">Projektets milepæle </w:t>
            </w:r>
          </w:p>
        </w:tc>
        <w:tc>
          <w:tcPr>
            <w:tcW w:w="1041" w:type="dxa"/>
            <w:shd w:val="clear" w:color="auto" w:fill="FF0000"/>
          </w:tcPr>
          <w:p w14:paraId="7C585460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60B7A6CC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6C48E8C2" w14:textId="19800E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29057582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24A0FD7E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45421375" w14:textId="77777777" w:rsidR="002D5B59" w:rsidRPr="00ED177D" w:rsidRDefault="002D5B59" w:rsidP="00D8693B">
            <w:pPr>
              <w:rPr>
                <w:b/>
              </w:rPr>
            </w:pPr>
            <w:r w:rsidRPr="00ED177D">
              <w:rPr>
                <w:b/>
              </w:rPr>
              <w:t>Projektets leveringer</w:t>
            </w:r>
          </w:p>
        </w:tc>
        <w:tc>
          <w:tcPr>
            <w:tcW w:w="1041" w:type="dxa"/>
            <w:shd w:val="clear" w:color="auto" w:fill="FF0000"/>
          </w:tcPr>
          <w:p w14:paraId="084679B0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4DEB762E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12F1503D" w14:textId="0086C976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79253CF8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00C47CD6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5CDEAF54" w14:textId="344C23D9" w:rsidR="002D5B59" w:rsidRPr="00ED177D" w:rsidRDefault="002D5B59" w:rsidP="00D8693B">
            <w:pPr>
              <w:rPr>
                <w:b/>
              </w:rPr>
            </w:pPr>
            <w:r>
              <w:rPr>
                <w:b/>
              </w:rPr>
              <w:t>Projektets økonomi</w:t>
            </w:r>
          </w:p>
        </w:tc>
        <w:tc>
          <w:tcPr>
            <w:tcW w:w="1041" w:type="dxa"/>
            <w:shd w:val="clear" w:color="auto" w:fill="FF0000"/>
          </w:tcPr>
          <w:p w14:paraId="14266C89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6C129AC8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65F91B7B" w14:textId="5D219309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74BC8EF0" w14:textId="77777777" w:rsidR="002D5B59" w:rsidRPr="00ED177D" w:rsidRDefault="002D5B59" w:rsidP="00D8693B">
            <w:pPr>
              <w:rPr>
                <w:b/>
              </w:rPr>
            </w:pPr>
          </w:p>
        </w:tc>
      </w:tr>
      <w:tr w:rsidR="002D5B59" w:rsidRPr="00ED177D" w14:paraId="7CAF5BB7" w14:textId="77777777" w:rsidTr="002D5B59">
        <w:trPr>
          <w:trHeight w:val="331"/>
        </w:trPr>
        <w:tc>
          <w:tcPr>
            <w:tcW w:w="1583" w:type="dxa"/>
            <w:vAlign w:val="center"/>
          </w:tcPr>
          <w:p w14:paraId="45EF5F33" w14:textId="77777777" w:rsidR="002D5B59" w:rsidRDefault="002D5B59" w:rsidP="00D8693B">
            <w:pPr>
              <w:rPr>
                <w:b/>
              </w:rPr>
            </w:pPr>
            <w:r>
              <w:rPr>
                <w:b/>
              </w:rPr>
              <w:t>Samlet set</w:t>
            </w:r>
          </w:p>
          <w:p w14:paraId="7221ECD7" w14:textId="21DD681A" w:rsidR="002D5B59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FF0000"/>
          </w:tcPr>
          <w:p w14:paraId="28C31E35" w14:textId="77777777" w:rsidR="002D5B59" w:rsidRPr="002D5B59" w:rsidRDefault="002D5B59" w:rsidP="00D8693B">
            <w:pPr>
              <w:rPr>
                <w:b/>
                <w:color w:val="FF0000"/>
                <w:highlight w:val="red"/>
              </w:rPr>
            </w:pPr>
          </w:p>
        </w:tc>
        <w:tc>
          <w:tcPr>
            <w:tcW w:w="1041" w:type="dxa"/>
            <w:shd w:val="clear" w:color="auto" w:fill="FFFF00"/>
          </w:tcPr>
          <w:p w14:paraId="5393F1F3" w14:textId="77777777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1041" w:type="dxa"/>
            <w:shd w:val="clear" w:color="auto" w:fill="00B050"/>
            <w:vAlign w:val="center"/>
          </w:tcPr>
          <w:p w14:paraId="1A87E9E5" w14:textId="20C8D4AF" w:rsidR="002D5B59" w:rsidRPr="00ED177D" w:rsidRDefault="002D5B59" w:rsidP="00D8693B">
            <w:pPr>
              <w:rPr>
                <w:b/>
              </w:rPr>
            </w:pPr>
          </w:p>
        </w:tc>
        <w:tc>
          <w:tcPr>
            <w:tcW w:w="4814" w:type="dxa"/>
            <w:vAlign w:val="center"/>
          </w:tcPr>
          <w:p w14:paraId="58602D1B" w14:textId="77777777" w:rsidR="002D5B59" w:rsidRPr="00ED177D" w:rsidRDefault="002D5B59" w:rsidP="00D8693B">
            <w:pPr>
              <w:rPr>
                <w:b/>
              </w:rPr>
            </w:pPr>
          </w:p>
        </w:tc>
      </w:tr>
    </w:tbl>
    <w:p w14:paraId="4F2986F1" w14:textId="77777777" w:rsidR="0073310C" w:rsidRDefault="0073310C" w:rsidP="0073310C"/>
    <w:p w14:paraId="79D36982" w14:textId="521ADF14" w:rsidR="0073310C" w:rsidRDefault="0073310C" w:rsidP="005671A1">
      <w:pPr>
        <w:rPr>
          <w:i/>
        </w:rPr>
      </w:pPr>
      <w:r>
        <w:t>*</w:t>
      </w:r>
      <w:r w:rsidRPr="0073310C">
        <w:rPr>
          <w:i/>
        </w:rPr>
        <w:t xml:space="preserve"> </w:t>
      </w:r>
      <w:r>
        <w:rPr>
          <w:i/>
        </w:rPr>
        <w:t>i indhold, resultater og/eller forbrug af midler eller andet, der er afgørende for om projektet når i mål</w:t>
      </w:r>
    </w:p>
    <w:p w14:paraId="6BECEC10" w14:textId="7B290DEE" w:rsidR="0073310C" w:rsidRDefault="0073310C" w:rsidP="005671A1"/>
    <w:p w14:paraId="143F592D" w14:textId="6E65C05F" w:rsidR="0073310C" w:rsidRDefault="0073310C" w:rsidP="005671A1"/>
    <w:p w14:paraId="5091F36C" w14:textId="3E760015" w:rsidR="00453D7D" w:rsidRDefault="00453D7D" w:rsidP="005671A1">
      <w:r>
        <w:t>___________</w:t>
      </w:r>
      <w:r w:rsidR="00020A59">
        <w:t>_</w:t>
      </w:r>
      <w:r>
        <w:t xml:space="preserve"> den ____/___</w:t>
      </w:r>
      <w:r w:rsidR="00020A59">
        <w:t>_ - 20___</w:t>
      </w:r>
    </w:p>
    <w:p w14:paraId="6FBB3465" w14:textId="7BD609AA" w:rsidR="00020A59" w:rsidRDefault="00020A59" w:rsidP="005671A1"/>
    <w:p w14:paraId="5B87BD72" w14:textId="017B9D34" w:rsidR="00020A59" w:rsidRDefault="00020A59" w:rsidP="005671A1"/>
    <w:p w14:paraId="7E4A7EBF" w14:textId="0AED61B3" w:rsidR="00020A59" w:rsidRDefault="00020A59" w:rsidP="005671A1"/>
    <w:p w14:paraId="4FC9B5DE" w14:textId="34B224D3" w:rsidR="00020A59" w:rsidRDefault="00020A59" w:rsidP="005671A1">
      <w:r>
        <w:t>______________________________</w:t>
      </w:r>
    </w:p>
    <w:p w14:paraId="64837AFA" w14:textId="7FE2B147" w:rsidR="00020A59" w:rsidRDefault="00020A59" w:rsidP="005671A1">
      <w:r>
        <w:t>Underskrift</w:t>
      </w:r>
    </w:p>
    <w:p w14:paraId="36B7E4DC" w14:textId="47D38D56" w:rsidR="00020A59" w:rsidRDefault="00020A59" w:rsidP="005671A1"/>
    <w:p w14:paraId="19E1E5AD" w14:textId="63E779C6" w:rsidR="00020A59" w:rsidRDefault="00020A59" w:rsidP="005671A1">
      <w:r>
        <w:t>Navn:__________________________</w:t>
      </w:r>
    </w:p>
    <w:p w14:paraId="54408746" w14:textId="4A92753A" w:rsidR="00020A59" w:rsidRDefault="00020A59" w:rsidP="005671A1"/>
    <w:p w14:paraId="6FA80FA7" w14:textId="48C09176" w:rsidR="00020A59" w:rsidRDefault="00020A59" w:rsidP="005671A1">
      <w:r>
        <w:t>Stilling:_________________________</w:t>
      </w:r>
    </w:p>
    <w:p w14:paraId="54EA679E" w14:textId="3F960C9D" w:rsidR="00020A59" w:rsidRDefault="00020A59" w:rsidP="005671A1"/>
    <w:p w14:paraId="7A6EB24E" w14:textId="440B4923" w:rsidR="00020A59" w:rsidRPr="00C27A5A" w:rsidRDefault="00020A59" w:rsidP="005671A1">
      <w:r>
        <w:t>Ansættelsessted:___________________</w:t>
      </w:r>
    </w:p>
    <w:sectPr w:rsidR="00020A59" w:rsidRPr="00C27A5A" w:rsidSect="00C27A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134" w:bottom="1701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CA6CA" w14:textId="77777777" w:rsidR="00B35011" w:rsidRDefault="00B35011">
      <w:r>
        <w:separator/>
      </w:r>
    </w:p>
  </w:endnote>
  <w:endnote w:type="continuationSeparator" w:id="0">
    <w:p w14:paraId="1DFAC284" w14:textId="77777777" w:rsidR="00B35011" w:rsidRDefault="00B3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82BDC" w14:textId="77777777" w:rsidR="00B35011" w:rsidRDefault="00B35011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6B178D75" w14:textId="77777777" w:rsidR="00B35011" w:rsidRDefault="00B35011" w:rsidP="00E94852">
    <w:pPr>
      <w:pStyle w:val="Sidefod"/>
      <w:ind w:right="360"/>
    </w:pPr>
  </w:p>
  <w:p w14:paraId="019AA8FC" w14:textId="77777777" w:rsidR="00B35011" w:rsidRDefault="00B350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2A4F1" w14:textId="77777777" w:rsidR="00B35011" w:rsidRPr="001C6975" w:rsidRDefault="00B35011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C5556B">
      <w:rPr>
        <w:rStyle w:val="Sidetal"/>
        <w:noProof/>
      </w:rPr>
      <w:t>3</w:t>
    </w:r>
    <w:r w:rsidRPr="001C6975">
      <w:rPr>
        <w:rStyle w:val="Sidetal"/>
      </w:rPr>
      <w:fldChar w:fldCharType="end"/>
    </w:r>
  </w:p>
  <w:p w14:paraId="179E7E9E" w14:textId="77777777" w:rsidR="00B35011" w:rsidRDefault="00B35011"/>
  <w:p w14:paraId="5881E867" w14:textId="2BEDA2C0" w:rsidR="00C80DBE" w:rsidRPr="00C80DBE" w:rsidRDefault="00C80DBE" w:rsidP="00C80DBE">
    <w:pPr>
      <w:tabs>
        <w:tab w:val="center" w:pos="4819"/>
        <w:tab w:val="right" w:pos="9638"/>
      </w:tabs>
      <w:spacing w:line="168" w:lineRule="atLeast"/>
      <w:rPr>
        <w:rFonts w:cs="Arial"/>
        <w:noProof/>
        <w:color w:val="008F85"/>
        <w:sz w:val="14"/>
        <w:szCs w:val="14"/>
      </w:rPr>
    </w:pPr>
    <w:r w:rsidRPr="00C80DBE">
      <w:rPr>
        <w:rFonts w:cs="Arial"/>
        <w:noProof/>
        <w:color w:val="008F85"/>
        <w:sz w:val="14"/>
        <w:szCs w:val="14"/>
      </w:rPr>
      <w:t xml:space="preserve">Landbrugs- og Fiskeristyrelsen • Augustenborg Slot 3 </w:t>
    </w:r>
    <w:r w:rsidRPr="00C80DBE">
      <w:rPr>
        <w:rFonts w:cs="Arial"/>
        <w:noProof/>
        <w:vanish/>
        <w:color w:val="008F85"/>
        <w:sz w:val="14"/>
        <w:szCs w:val="14"/>
      </w:rPr>
      <w:t xml:space="preserve">•  •  </w:t>
    </w:r>
    <w:r w:rsidRPr="00C80DBE">
      <w:rPr>
        <w:rFonts w:cs="Arial"/>
        <w:noProof/>
        <w:color w:val="008F85"/>
        <w:sz w:val="14"/>
        <w:szCs w:val="14"/>
      </w:rPr>
      <w:t xml:space="preserve">• 6440 Augustenborg </w:t>
    </w:r>
    <w:r w:rsidRPr="00C80DBE">
      <w:rPr>
        <w:rFonts w:cs="Arial"/>
        <w:noProof/>
        <w:color w:val="008F85"/>
        <w:sz w:val="14"/>
        <w:szCs w:val="14"/>
      </w:rPr>
      <w:br/>
      <w:t>Tlf. 72 18 56 00 • CVR 39097176 • EAN 5798000008700 •</w:t>
    </w:r>
    <w:r w:rsidRPr="00C80DBE">
      <w:rPr>
        <w:rFonts w:cs="Arial"/>
        <w:noProof/>
        <w:sz w:val="14"/>
        <w:szCs w:val="14"/>
      </w:rPr>
      <w:t xml:space="preserve"> </w:t>
    </w:r>
    <w:r w:rsidR="009B3BF9">
      <w:rPr>
        <w:rFonts w:cs="Arial"/>
        <w:noProof/>
        <w:color w:val="008F85"/>
        <w:sz w:val="14"/>
        <w:szCs w:val="14"/>
      </w:rPr>
      <w:t>NIFA</w:t>
    </w:r>
    <w:r w:rsidRPr="00C80DBE">
      <w:rPr>
        <w:rFonts w:cs="Arial"/>
        <w:noProof/>
        <w:color w:val="008F85"/>
        <w:sz w:val="14"/>
        <w:szCs w:val="14"/>
      </w:rPr>
      <w:t xml:space="preserve">@lfst.dk • www.lfst.dk </w:t>
    </w:r>
  </w:p>
  <w:p w14:paraId="6C4974DF" w14:textId="0B1A95D2" w:rsidR="00B35011" w:rsidRPr="00082A8B" w:rsidRDefault="00B35011" w:rsidP="00430AD8">
    <w:pPr>
      <w:spacing w:before="9"/>
      <w:rPr>
        <w:rFonts w:eastAsia="Georgia" w:cs="Georgia"/>
        <w:color w:val="000000"/>
        <w:sz w:val="16"/>
        <w:szCs w:val="16"/>
      </w:rPr>
    </w:pPr>
  </w:p>
  <w:p w14:paraId="366C3317" w14:textId="77777777" w:rsidR="00B35011" w:rsidRDefault="00B35011">
    <w:pPr>
      <w:pStyle w:val="Sidehoved"/>
    </w:pPr>
    <w:r>
      <w:rPr>
        <w:noProof/>
      </w:rPr>
      <w:drawing>
        <wp:anchor distT="0" distB="0" distL="114300" distR="114300" simplePos="0" relativeHeight="251657216" behindDoc="0" locked="1" layoutInCell="1" allowOverlap="1" wp14:anchorId="0E3DB33E" wp14:editId="69981AC0">
          <wp:simplePos x="0" y="0"/>
          <wp:positionH relativeFrom="rightMargin">
            <wp:posOffset>-1630680</wp:posOffset>
          </wp:positionH>
          <wp:positionV relativeFrom="page">
            <wp:posOffset>428625</wp:posOffset>
          </wp:positionV>
          <wp:extent cx="2155825" cy="610235"/>
          <wp:effectExtent l="0" t="0" r="0" b="0"/>
          <wp:wrapNone/>
          <wp:docPr id="4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398D1" w14:textId="12B35E74" w:rsidR="00C80DBE" w:rsidRPr="00C80DBE" w:rsidRDefault="00C80DBE" w:rsidP="00C80DBE">
    <w:pPr>
      <w:tabs>
        <w:tab w:val="center" w:pos="4819"/>
        <w:tab w:val="right" w:pos="9638"/>
      </w:tabs>
      <w:spacing w:line="168" w:lineRule="atLeast"/>
      <w:rPr>
        <w:rFonts w:cs="Arial"/>
        <w:noProof/>
        <w:color w:val="008F85"/>
        <w:sz w:val="14"/>
        <w:szCs w:val="14"/>
      </w:rPr>
    </w:pPr>
    <w:r w:rsidRPr="00C80DBE">
      <w:rPr>
        <w:rFonts w:cs="Arial"/>
        <w:noProof/>
        <w:color w:val="008F85"/>
        <w:sz w:val="14"/>
        <w:szCs w:val="14"/>
      </w:rPr>
      <w:t xml:space="preserve">Landbrugs- og Fiskeristyrelsen • Augustenborg Slot 3 </w:t>
    </w:r>
    <w:r w:rsidRPr="00C80DBE">
      <w:rPr>
        <w:rFonts w:cs="Arial"/>
        <w:noProof/>
        <w:vanish/>
        <w:color w:val="008F85"/>
        <w:sz w:val="14"/>
        <w:szCs w:val="14"/>
      </w:rPr>
      <w:t xml:space="preserve">•  •  </w:t>
    </w:r>
    <w:r w:rsidRPr="00C80DBE">
      <w:rPr>
        <w:rFonts w:cs="Arial"/>
        <w:noProof/>
        <w:color w:val="008F85"/>
        <w:sz w:val="14"/>
        <w:szCs w:val="14"/>
      </w:rPr>
      <w:t xml:space="preserve">• 6440 Augustenborg </w:t>
    </w:r>
    <w:r w:rsidRPr="00C80DBE">
      <w:rPr>
        <w:rFonts w:cs="Arial"/>
        <w:noProof/>
        <w:color w:val="008F85"/>
        <w:sz w:val="14"/>
        <w:szCs w:val="14"/>
      </w:rPr>
      <w:br/>
      <w:t>Tlf. 72 18 56 00 • CVR 39097176 • EAN 5798000008700 •</w:t>
    </w:r>
    <w:r w:rsidRPr="00C80DBE">
      <w:rPr>
        <w:rFonts w:cs="Arial"/>
        <w:noProof/>
        <w:sz w:val="14"/>
        <w:szCs w:val="14"/>
      </w:rPr>
      <w:t xml:space="preserve"> </w:t>
    </w:r>
    <w:r w:rsidR="009B3BF9">
      <w:rPr>
        <w:rFonts w:cs="Arial"/>
        <w:noProof/>
        <w:color w:val="008F85"/>
        <w:sz w:val="14"/>
        <w:szCs w:val="14"/>
      </w:rPr>
      <w:t>NIFA</w:t>
    </w:r>
    <w:r w:rsidRPr="00C80DBE">
      <w:rPr>
        <w:rFonts w:cs="Arial"/>
        <w:noProof/>
        <w:color w:val="008F85"/>
        <w:sz w:val="14"/>
        <w:szCs w:val="14"/>
      </w:rPr>
      <w:t xml:space="preserve">@lfst.dk • www.lfst.dk </w:t>
    </w:r>
  </w:p>
  <w:p w14:paraId="6B021676" w14:textId="26BF3B23" w:rsidR="00B35011" w:rsidRPr="00C80DBE" w:rsidRDefault="00B35011" w:rsidP="00C80DB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BF283" w14:textId="77777777" w:rsidR="00B35011" w:rsidRDefault="00B35011">
      <w:r>
        <w:separator/>
      </w:r>
    </w:p>
  </w:footnote>
  <w:footnote w:type="continuationSeparator" w:id="0">
    <w:p w14:paraId="7FA0D310" w14:textId="77777777" w:rsidR="00B35011" w:rsidRDefault="00B35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8EF3" w14:textId="77777777" w:rsidR="00B35011" w:rsidRDefault="00B35011">
    <w:pPr>
      <w:pStyle w:val="Sidehoved"/>
    </w:pPr>
  </w:p>
  <w:p w14:paraId="4760CD74" w14:textId="77777777" w:rsidR="00B35011" w:rsidRDefault="00B35011"/>
  <w:p w14:paraId="67B6B86D" w14:textId="77777777" w:rsidR="00B35011" w:rsidRDefault="00B3501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1FBEB" w14:textId="77777777" w:rsidR="00B35011" w:rsidRDefault="00B35011">
    <w:pPr>
      <w:pStyle w:val="Sidehoved"/>
    </w:pPr>
    <w:bookmarkStart w:id="1" w:name="BIT_PrimaryHeader"/>
  </w:p>
  <w:bookmarkEnd w:id="1"/>
  <w:p w14:paraId="20BA45D5" w14:textId="77777777" w:rsidR="00B35011" w:rsidRDefault="00B35011">
    <w:pPr>
      <w:pStyle w:val="Sidehoved"/>
    </w:pPr>
  </w:p>
  <w:p w14:paraId="2515BF97" w14:textId="77777777" w:rsidR="00B35011" w:rsidRDefault="00B350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7DEEE" w14:textId="77777777" w:rsidR="00B35011" w:rsidRDefault="00B35011">
    <w:pPr>
      <w:pStyle w:val="Sidehoved"/>
    </w:pPr>
    <w:bookmarkStart w:id="2" w:name="BIT_FirstPageHeader"/>
    <w:r>
      <w:rPr>
        <w:noProof/>
      </w:rPr>
      <w:drawing>
        <wp:anchor distT="0" distB="0" distL="114300" distR="114300" simplePos="0" relativeHeight="251658240" behindDoc="0" locked="1" layoutInCell="1" allowOverlap="1" wp14:anchorId="0E3DB33E" wp14:editId="0BF5B172">
          <wp:simplePos x="0" y="0"/>
          <wp:positionH relativeFrom="rightMargin">
            <wp:posOffset>-1630680</wp:posOffset>
          </wp:positionH>
          <wp:positionV relativeFrom="page">
            <wp:posOffset>428625</wp:posOffset>
          </wp:positionV>
          <wp:extent cx="2155825" cy="610235"/>
          <wp:effectExtent l="0" t="0" r="0" b="0"/>
          <wp:wrapNone/>
          <wp:docPr id="7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14:paraId="08E00F08" w14:textId="77777777" w:rsidR="00B35011" w:rsidRDefault="00B35011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da-DK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6ceMCMWOsaWa1yZ/1WMDWDxo4OgCXaVvGL0vSxTz8Aqv3Fs7VK8Xc1XxlY+r7/zH"/>
  </w:docVars>
  <w:rsids>
    <w:rsidRoot w:val="00C27A5A"/>
    <w:rsid w:val="00002EA0"/>
    <w:rsid w:val="00003636"/>
    <w:rsid w:val="00005FAA"/>
    <w:rsid w:val="0001457C"/>
    <w:rsid w:val="0001528D"/>
    <w:rsid w:val="000166A0"/>
    <w:rsid w:val="00020A59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0F2707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622F6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2F99"/>
    <w:rsid w:val="00235C1F"/>
    <w:rsid w:val="002366E2"/>
    <w:rsid w:val="002629A8"/>
    <w:rsid w:val="002639DB"/>
    <w:rsid w:val="00264240"/>
    <w:rsid w:val="002654F9"/>
    <w:rsid w:val="002668DF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B3098"/>
    <w:rsid w:val="002C042D"/>
    <w:rsid w:val="002C04E4"/>
    <w:rsid w:val="002C4595"/>
    <w:rsid w:val="002C4D00"/>
    <w:rsid w:val="002D00C9"/>
    <w:rsid w:val="002D03C2"/>
    <w:rsid w:val="002D268E"/>
    <w:rsid w:val="002D5B59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57C42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3F2BEF"/>
    <w:rsid w:val="0040506D"/>
    <w:rsid w:val="00406784"/>
    <w:rsid w:val="00406AF1"/>
    <w:rsid w:val="00407A11"/>
    <w:rsid w:val="00407C2F"/>
    <w:rsid w:val="0041385B"/>
    <w:rsid w:val="00414BA2"/>
    <w:rsid w:val="00415BC0"/>
    <w:rsid w:val="004174BA"/>
    <w:rsid w:val="004208E6"/>
    <w:rsid w:val="004232F9"/>
    <w:rsid w:val="00430AD8"/>
    <w:rsid w:val="00433A1E"/>
    <w:rsid w:val="00440668"/>
    <w:rsid w:val="004421D7"/>
    <w:rsid w:val="004431F7"/>
    <w:rsid w:val="00447B83"/>
    <w:rsid w:val="00450475"/>
    <w:rsid w:val="00450A0E"/>
    <w:rsid w:val="00453D7D"/>
    <w:rsid w:val="00457882"/>
    <w:rsid w:val="00460B5A"/>
    <w:rsid w:val="0046210E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D73CA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D776F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89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013"/>
    <w:rsid w:val="006706E8"/>
    <w:rsid w:val="00671F43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1571D"/>
    <w:rsid w:val="00723455"/>
    <w:rsid w:val="00724762"/>
    <w:rsid w:val="00724D6D"/>
    <w:rsid w:val="0073310C"/>
    <w:rsid w:val="0073474C"/>
    <w:rsid w:val="00736455"/>
    <w:rsid w:val="0073754C"/>
    <w:rsid w:val="00741B5B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75405"/>
    <w:rsid w:val="007830BE"/>
    <w:rsid w:val="007912B3"/>
    <w:rsid w:val="007940C9"/>
    <w:rsid w:val="00796312"/>
    <w:rsid w:val="007A1BD8"/>
    <w:rsid w:val="007B1B23"/>
    <w:rsid w:val="007B21FA"/>
    <w:rsid w:val="007B2ADE"/>
    <w:rsid w:val="007B3940"/>
    <w:rsid w:val="007B4E6F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044D"/>
    <w:rsid w:val="00892B13"/>
    <w:rsid w:val="00894BC3"/>
    <w:rsid w:val="00895915"/>
    <w:rsid w:val="00896E6D"/>
    <w:rsid w:val="008A1C6B"/>
    <w:rsid w:val="008B1B83"/>
    <w:rsid w:val="008B3ADA"/>
    <w:rsid w:val="008C5F4A"/>
    <w:rsid w:val="008D1674"/>
    <w:rsid w:val="008D4495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B3BF9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719"/>
    <w:rsid w:val="00A158CB"/>
    <w:rsid w:val="00A24A07"/>
    <w:rsid w:val="00A30FBB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974D5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011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BF6FCF"/>
    <w:rsid w:val="00C03ED1"/>
    <w:rsid w:val="00C1503E"/>
    <w:rsid w:val="00C16955"/>
    <w:rsid w:val="00C21584"/>
    <w:rsid w:val="00C2184A"/>
    <w:rsid w:val="00C22C94"/>
    <w:rsid w:val="00C26117"/>
    <w:rsid w:val="00C27A5A"/>
    <w:rsid w:val="00C3559B"/>
    <w:rsid w:val="00C35C39"/>
    <w:rsid w:val="00C41BBD"/>
    <w:rsid w:val="00C44620"/>
    <w:rsid w:val="00C53CED"/>
    <w:rsid w:val="00C5556B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0DBE"/>
    <w:rsid w:val="00C8406C"/>
    <w:rsid w:val="00C87AAA"/>
    <w:rsid w:val="00C94E96"/>
    <w:rsid w:val="00CA543F"/>
    <w:rsid w:val="00CA6429"/>
    <w:rsid w:val="00CA6ADF"/>
    <w:rsid w:val="00CB45D0"/>
    <w:rsid w:val="00CB5C14"/>
    <w:rsid w:val="00CC12A8"/>
    <w:rsid w:val="00CC3891"/>
    <w:rsid w:val="00CC6892"/>
    <w:rsid w:val="00CD31FE"/>
    <w:rsid w:val="00CD4F1D"/>
    <w:rsid w:val="00CE1EC6"/>
    <w:rsid w:val="00CE31CA"/>
    <w:rsid w:val="00CE5201"/>
    <w:rsid w:val="00CF1627"/>
    <w:rsid w:val="00CF760D"/>
    <w:rsid w:val="00D008ED"/>
    <w:rsid w:val="00D01984"/>
    <w:rsid w:val="00D01EDA"/>
    <w:rsid w:val="00D02C60"/>
    <w:rsid w:val="00D11884"/>
    <w:rsid w:val="00D16472"/>
    <w:rsid w:val="00D321C9"/>
    <w:rsid w:val="00D353A2"/>
    <w:rsid w:val="00D37FC2"/>
    <w:rsid w:val="00D43DB0"/>
    <w:rsid w:val="00D570C5"/>
    <w:rsid w:val="00D64477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177D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83719"/>
    <w:rsid w:val="00F90567"/>
    <w:rsid w:val="00F91352"/>
    <w:rsid w:val="00F922ED"/>
    <w:rsid w:val="00FB7ADE"/>
    <w:rsid w:val="00FC164F"/>
    <w:rsid w:val="00FD2036"/>
    <w:rsid w:val="00FE316C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078CA1B"/>
  <w15:docId w15:val="{003EB73E-CF62-48B7-BADB-37A86C86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styleId="Ulstomtale">
    <w:name w:val="Unresolved Mention"/>
    <w:basedOn w:val="Standardskrifttypeiafsnit"/>
    <w:uiPriority w:val="99"/>
    <w:semiHidden/>
    <w:unhideWhenUsed/>
    <w:rsid w:val="00733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FA@lfst.d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FA@lbst.d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bst.dk/tilskudsguide/nationale-forskningsprogrammer-nif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NIFA@lfst.dk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120381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B5737-829D-4065-BC7A-94AE6EB4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8</TotalTime>
  <Pages>5</Pages>
  <Words>926</Words>
  <Characters>6649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Mijke Henrike Bloten (LBST)</dc:creator>
  <cp:keywords/>
  <dc:description/>
  <cp:lastModifiedBy>Lene Vestergaard Rasmussen</cp:lastModifiedBy>
  <cp:revision>5</cp:revision>
  <cp:lastPrinted>2005-05-20T12:11:00Z</cp:lastPrinted>
  <dcterms:created xsi:type="dcterms:W3CDTF">2025-07-11T05:25:00Z</dcterms:created>
  <dcterms:modified xsi:type="dcterms:W3CDTF">2025-07-16T06:16:00Z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Skriv navnet på den nye profil</vt:lpwstr>
  </property>
  <property fmtid="{D5CDD505-2E9C-101B-9397-08002B2CF9AE}" pid="12" name="SD_UserprofileName">
    <vt:lpwstr>Skriv navnet på den nye profil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Mijke Henrike Bloten (LBST)</vt:lpwstr>
  </property>
  <property fmtid="{D5CDD505-2E9C-101B-9397-08002B2CF9AE}" pid="43" name="USR_Initials">
    <vt:lpwstr>MIBLOT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+45 72 42 99 18</vt:lpwstr>
  </property>
  <property fmtid="{D5CDD505-2E9C-101B-9397-08002B2CF9AE}" pid="46" name="USR_Mobile">
    <vt:lpwstr/>
  </property>
  <property fmtid="{D5CDD505-2E9C-101B-9397-08002B2CF9AE}" pid="47" name="USR_Email">
    <vt:lpwstr>MIBLOT@lbst.dk</vt:lpwstr>
  </property>
  <property fmtid="{D5CDD505-2E9C-101B-9397-08002B2CF9AE}" pid="48" name="DocumentInfoFinished">
    <vt:lpwstr>True</vt:lpwstr>
  </property>
  <property fmtid="{D5CDD505-2E9C-101B-9397-08002B2CF9AE}" pid="49" name="sdDocumentDate">
    <vt:lpwstr>45441</vt:lpwstr>
  </property>
  <property fmtid="{D5CDD505-2E9C-101B-9397-08002B2CF9AE}" pid="50" name="SD_IntegrationInfoAdded">
    <vt:bool>true</vt:bool>
  </property>
</Properties>
</file>